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540" w:rsidRPr="00A16719" w:rsidRDefault="00543540" w:rsidP="00543540">
      <w:pPr>
        <w:pStyle w:val="Overskrift1-Plakat"/>
        <w:rPr>
          <w:b/>
          <w:color w:val="008AC2" w:themeColor="accent1"/>
          <w:sz w:val="60"/>
          <w:szCs w:val="60"/>
        </w:rPr>
      </w:pPr>
      <w:r w:rsidRPr="00A16719">
        <w:rPr>
          <w:b/>
          <w:color w:val="008AC2" w:themeColor="accent1"/>
          <w:sz w:val="60"/>
          <w:szCs w:val="60"/>
        </w:rPr>
        <w:t>Indvielse af ny sti langs Lillevangsvej</w:t>
      </w:r>
    </w:p>
    <w:p w:rsidR="007F2E62" w:rsidRDefault="007F2E62" w:rsidP="00543540">
      <w:pPr>
        <w:rPr>
          <w:rFonts w:ascii="Arial" w:hAnsi="Arial" w:cs="Arial"/>
        </w:rPr>
      </w:pPr>
    </w:p>
    <w:p w:rsidR="00F04495" w:rsidRDefault="00543540" w:rsidP="00F57921">
      <w:pPr>
        <w:spacing w:line="320" w:lineRule="atLeast"/>
        <w:rPr>
          <w:rFonts w:cs="Arial"/>
        </w:rPr>
      </w:pPr>
      <w:r w:rsidRPr="00F57921">
        <w:rPr>
          <w:rFonts w:cs="Arial"/>
        </w:rPr>
        <w:t>Fredag den 25. oktober 2013 kl. 15 inviteres alle interesserede til indvielse af den nyanlagte cykel- og gangsti, som løber langs Lillevangsvej.</w:t>
      </w:r>
      <w:r w:rsidR="00B644E5">
        <w:rPr>
          <w:rFonts w:cs="Arial"/>
        </w:rPr>
        <w:t xml:space="preserve"> </w:t>
      </w:r>
      <w:r w:rsidR="00F57921" w:rsidRPr="00F57921">
        <w:rPr>
          <w:rFonts w:cs="Arial"/>
        </w:rPr>
        <w:t xml:space="preserve">Det ny stianlæg giver bedre og tryggere færdsel for både </w:t>
      </w:r>
    </w:p>
    <w:p w:rsidR="00F57921" w:rsidRPr="00F57921" w:rsidRDefault="00F04495" w:rsidP="00F57921">
      <w:pPr>
        <w:spacing w:line="320" w:lineRule="atLeast"/>
        <w:rPr>
          <w:rFonts w:cs="Arial"/>
        </w:rPr>
      </w:pPr>
      <w:r>
        <w:rPr>
          <w:noProof/>
          <w:sz w:val="60"/>
          <w:szCs w:val="60"/>
        </w:rPr>
        <w:drawing>
          <wp:anchor distT="0" distB="0" distL="114300" distR="114300" simplePos="0" relativeHeight="251662336" behindDoc="1" locked="0" layoutInCell="1" allowOverlap="1" wp14:anchorId="6EB049FB" wp14:editId="7C131053">
            <wp:simplePos x="0" y="0"/>
            <wp:positionH relativeFrom="margin">
              <wp:posOffset>3148965</wp:posOffset>
            </wp:positionH>
            <wp:positionV relativeFrom="page">
              <wp:posOffset>4676775</wp:posOffset>
            </wp:positionV>
            <wp:extent cx="3086735" cy="4295775"/>
            <wp:effectExtent l="0" t="0" r="0" b="952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kelsti lillevangsve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735" cy="4295775"/>
                    </a:xfrm>
                    <a:prstGeom prst="rect">
                      <a:avLst/>
                    </a:prstGeom>
                  </pic:spPr>
                </pic:pic>
              </a:graphicData>
            </a:graphic>
            <wp14:sizeRelH relativeFrom="page">
              <wp14:pctWidth>0</wp14:pctWidth>
            </wp14:sizeRelH>
            <wp14:sizeRelV relativeFrom="page">
              <wp14:pctHeight>0</wp14:pctHeight>
            </wp14:sizeRelV>
          </wp:anchor>
        </w:drawing>
      </w:r>
      <w:r w:rsidR="00F57921" w:rsidRPr="00F57921">
        <w:rPr>
          <w:rFonts w:cs="Arial"/>
        </w:rPr>
        <w:t>gående og cyklister</w:t>
      </w:r>
      <w:r w:rsidR="00B644E5">
        <w:rPr>
          <w:rFonts w:cs="Arial"/>
        </w:rPr>
        <w:t xml:space="preserve"> i området</w:t>
      </w:r>
      <w:r w:rsidR="00F57921" w:rsidRPr="00F57921">
        <w:rPr>
          <w:rFonts w:cs="Arial"/>
        </w:rPr>
        <w:t xml:space="preserve">. </w:t>
      </w:r>
    </w:p>
    <w:p w:rsidR="00F57921" w:rsidRDefault="00F57921" w:rsidP="00F57921">
      <w:pPr>
        <w:spacing w:line="320" w:lineRule="atLeast"/>
        <w:rPr>
          <w:rFonts w:cs="Arial"/>
        </w:rPr>
      </w:pPr>
    </w:p>
    <w:p w:rsidR="00F04495" w:rsidRPr="00F04495" w:rsidRDefault="00F04495" w:rsidP="00F04495">
      <w:pPr>
        <w:spacing w:line="320" w:lineRule="atLeast"/>
        <w:ind w:right="5810"/>
        <w:rPr>
          <w:rFonts w:cs="Arial"/>
          <w:b/>
        </w:rPr>
      </w:pPr>
      <w:r w:rsidRPr="00F04495">
        <w:rPr>
          <w:rFonts w:cs="Arial"/>
          <w:b/>
        </w:rPr>
        <w:t>Eftermiddagens program:</w:t>
      </w:r>
    </w:p>
    <w:p w:rsidR="00F04495" w:rsidRPr="00B644E5" w:rsidRDefault="00F04495" w:rsidP="00F04495">
      <w:pPr>
        <w:spacing w:line="320" w:lineRule="atLeast"/>
        <w:ind w:right="5810"/>
        <w:rPr>
          <w:rFonts w:cs="Arial"/>
        </w:rPr>
      </w:pPr>
    </w:p>
    <w:p w:rsidR="00F04495" w:rsidRDefault="00F04495" w:rsidP="00F04495">
      <w:pPr>
        <w:spacing w:line="320" w:lineRule="atLeast"/>
        <w:ind w:left="851" w:right="5810" w:hanging="851"/>
        <w:rPr>
          <w:rFonts w:cs="Arial"/>
        </w:rPr>
      </w:pPr>
      <w:r w:rsidRPr="00F04495">
        <w:rPr>
          <w:rFonts w:cs="Arial"/>
          <w:b/>
        </w:rPr>
        <w:t>15.15</w:t>
      </w:r>
      <w:r w:rsidRPr="00B644E5">
        <w:rPr>
          <w:rFonts w:cs="Arial"/>
        </w:rPr>
        <w:t xml:space="preserve"> </w:t>
      </w:r>
      <w:r>
        <w:rPr>
          <w:rFonts w:cs="Arial"/>
        </w:rPr>
        <w:tab/>
      </w:r>
      <w:r w:rsidRPr="00B644E5">
        <w:rPr>
          <w:rFonts w:cs="Arial"/>
        </w:rPr>
        <w:t xml:space="preserve">Velkomst og tale ved Borgmester Ole Bondo Christensen. </w:t>
      </w:r>
    </w:p>
    <w:p w:rsidR="00F04495" w:rsidRDefault="00F04495" w:rsidP="00F04495">
      <w:pPr>
        <w:spacing w:line="320" w:lineRule="atLeast"/>
        <w:ind w:left="851" w:right="5810" w:hanging="851"/>
        <w:rPr>
          <w:rFonts w:cs="Arial"/>
        </w:rPr>
      </w:pPr>
      <w:r w:rsidRPr="00F04495">
        <w:rPr>
          <w:rFonts w:cs="Arial"/>
          <w:b/>
        </w:rPr>
        <w:t>15.30</w:t>
      </w:r>
      <w:r w:rsidRPr="00B644E5">
        <w:rPr>
          <w:rFonts w:cs="Arial"/>
        </w:rPr>
        <w:t xml:space="preserve"> </w:t>
      </w:r>
      <w:r>
        <w:rPr>
          <w:rFonts w:cs="Arial"/>
        </w:rPr>
        <w:tab/>
      </w:r>
      <w:r w:rsidRPr="00B644E5">
        <w:rPr>
          <w:rFonts w:cs="Arial"/>
        </w:rPr>
        <w:t>Borgmesteren klipper snoren over og indvier stien.</w:t>
      </w:r>
    </w:p>
    <w:p w:rsidR="00F04495" w:rsidRDefault="00F04495" w:rsidP="00F04495">
      <w:pPr>
        <w:spacing w:line="320" w:lineRule="atLeast"/>
        <w:ind w:left="851" w:right="5810" w:hanging="851"/>
        <w:rPr>
          <w:rFonts w:cs="Arial"/>
        </w:rPr>
      </w:pPr>
      <w:r w:rsidRPr="00F04495">
        <w:rPr>
          <w:rFonts w:cs="Arial"/>
          <w:b/>
        </w:rPr>
        <w:t>16.00</w:t>
      </w:r>
      <w:r w:rsidRPr="00B644E5">
        <w:rPr>
          <w:rFonts w:cs="Arial"/>
        </w:rPr>
        <w:t xml:space="preserve"> </w:t>
      </w:r>
      <w:r>
        <w:rPr>
          <w:rFonts w:cs="Arial"/>
        </w:rPr>
        <w:tab/>
      </w:r>
      <w:r w:rsidRPr="00B644E5">
        <w:rPr>
          <w:rFonts w:cs="Arial"/>
        </w:rPr>
        <w:t>Præsentation af den rekreative sti</w:t>
      </w:r>
      <w:r>
        <w:rPr>
          <w:rFonts w:cs="Arial"/>
        </w:rPr>
        <w:t xml:space="preserve"> over marken til spejderhytten.</w:t>
      </w:r>
    </w:p>
    <w:p w:rsidR="00F04495" w:rsidRPr="00F57921" w:rsidRDefault="00F04495" w:rsidP="00F04495">
      <w:pPr>
        <w:spacing w:line="320" w:lineRule="atLeast"/>
        <w:ind w:left="851" w:right="5810" w:hanging="851"/>
        <w:rPr>
          <w:rFonts w:cs="Arial"/>
        </w:rPr>
      </w:pPr>
      <w:r w:rsidRPr="00F04495">
        <w:rPr>
          <w:rFonts w:cs="Arial"/>
          <w:b/>
        </w:rPr>
        <w:t>16.30</w:t>
      </w:r>
      <w:r w:rsidRPr="00B644E5">
        <w:rPr>
          <w:rFonts w:cs="Arial"/>
        </w:rPr>
        <w:t xml:space="preserve"> </w:t>
      </w:r>
      <w:r>
        <w:rPr>
          <w:rFonts w:cs="Arial"/>
        </w:rPr>
        <w:tab/>
      </w:r>
      <w:r w:rsidRPr="00B644E5">
        <w:rPr>
          <w:rFonts w:cs="Arial"/>
        </w:rPr>
        <w:t>Furesø Kommune byder på æbler, te, kaffe og kage.</w:t>
      </w:r>
    </w:p>
    <w:p w:rsidR="00F04495" w:rsidRDefault="00F04495" w:rsidP="00F57921">
      <w:pPr>
        <w:spacing w:line="320" w:lineRule="atLeast"/>
        <w:rPr>
          <w:rFonts w:cs="Arial"/>
        </w:rPr>
      </w:pPr>
    </w:p>
    <w:p w:rsidR="00FC49C7" w:rsidRDefault="00F57921" w:rsidP="00F04495">
      <w:pPr>
        <w:spacing w:line="320" w:lineRule="atLeast"/>
        <w:ind w:right="5810"/>
        <w:rPr>
          <w:rFonts w:cs="Arial"/>
        </w:rPr>
      </w:pPr>
      <w:r w:rsidRPr="00F57921">
        <w:rPr>
          <w:rFonts w:cs="Arial"/>
        </w:rPr>
        <w:t xml:space="preserve">Med ombygningen af kaserneområdet til et boligområde er der kommet et større behov for færdselsårer til de bløde trafikanter. Når de sidste boliger står færdige på Farum Kaserne, vil der samlet være ca. 1.300 boliger i Farum Nordby. </w:t>
      </w:r>
    </w:p>
    <w:p w:rsidR="00FC49C7" w:rsidRDefault="00FC49C7" w:rsidP="00F04495">
      <w:pPr>
        <w:spacing w:line="320" w:lineRule="atLeast"/>
        <w:ind w:right="5810"/>
        <w:rPr>
          <w:rFonts w:cs="Arial"/>
        </w:rPr>
      </w:pPr>
    </w:p>
    <w:p w:rsidR="001321FB" w:rsidRDefault="00F57921" w:rsidP="00F04495">
      <w:pPr>
        <w:spacing w:line="320" w:lineRule="atLeast"/>
        <w:ind w:right="5810"/>
      </w:pPr>
      <w:r w:rsidRPr="00F57921">
        <w:rPr>
          <w:rFonts w:cs="Arial"/>
        </w:rPr>
        <w:t>Lillevangsvej bliver således en vigtig vej- og stiforbindelse mellem Farum Kaserne, Akacietorvet, Farum Hovedgade og stationen.</w:t>
      </w:r>
    </w:p>
    <w:sectPr w:rsidR="001321FB" w:rsidSect="00FC49C7">
      <w:headerReference w:type="even" r:id="rId9"/>
      <w:headerReference w:type="default" r:id="rId10"/>
      <w:footerReference w:type="even" r:id="rId11"/>
      <w:footerReference w:type="default" r:id="rId12"/>
      <w:headerReference w:type="first" r:id="rId13"/>
      <w:footerReference w:type="first" r:id="rId14"/>
      <w:pgSz w:w="11907" w:h="16840" w:code="9"/>
      <w:pgMar w:top="5472" w:right="851" w:bottom="1701" w:left="851" w:header="709"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067" w:rsidRDefault="00A12067">
      <w:r>
        <w:separator/>
      </w:r>
    </w:p>
  </w:endnote>
  <w:endnote w:type="continuationSeparator" w:id="0">
    <w:p w:rsidR="00A12067" w:rsidRDefault="00A12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5" w:rsidRDefault="00F04495">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5" w:rsidRDefault="00F04495">
    <w:pPr>
      <w:pStyle w:val="Sidefod"/>
    </w:pPr>
    <w:r>
      <w:rPr>
        <w:noProof/>
      </w:rPr>
      <w:drawing>
        <wp:anchor distT="0" distB="0" distL="114300" distR="114300" simplePos="0" relativeHeight="251653117" behindDoc="0" locked="0" layoutInCell="1" allowOverlap="1" wp14:anchorId="5DC82F5E" wp14:editId="63CE0C6D">
          <wp:simplePos x="0" y="0"/>
          <wp:positionH relativeFrom="page">
            <wp:posOffset>537882</wp:posOffset>
          </wp:positionH>
          <wp:positionV relativeFrom="page">
            <wp:posOffset>9735671</wp:posOffset>
          </wp:positionV>
          <wp:extent cx="1353600" cy="432000"/>
          <wp:effectExtent l="0" t="0" r="0" b="6350"/>
          <wp:wrapNone/>
          <wp:docPr id="3" name="Logo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3600" cy="432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72BFA549" wp14:editId="3D34CCBE">
              <wp:simplePos x="0" y="0"/>
              <wp:positionH relativeFrom="margin">
                <wp:posOffset>4548505</wp:posOffset>
              </wp:positionH>
              <wp:positionV relativeFrom="page">
                <wp:posOffset>9879330</wp:posOffset>
              </wp:positionV>
              <wp:extent cx="1831340" cy="309880"/>
              <wp:effectExtent l="0" t="1905" r="1905" b="254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4495" w:rsidRPr="00CE7084" w:rsidRDefault="00F04495" w:rsidP="001321FB">
                          <w:pPr>
                            <w:pStyle w:val="Template-WebAdresse"/>
                            <w:jc w:val="right"/>
                            <w:rPr>
                              <w:sz w:val="19"/>
                              <w:szCs w:val="19"/>
                            </w:rPr>
                          </w:pPr>
                          <w:r w:rsidRPr="00CE7084">
                            <w:rPr>
                              <w:sz w:val="19"/>
                              <w:szCs w:val="19"/>
                            </w:rPr>
                            <w:t>www.furesoe.dk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358.15pt;margin-top:777.9pt;width:144.2pt;height:2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" filled="f" stroked="f">
              <v:textbox inset="0,0,0,0">
                <w:txbxContent>
                  <w:p w:rsidR="00F04495" w:rsidRPr="00CE7084" w:rsidRDefault="00F04495" w:rsidP="001321FB">
                    <w:pPr>
                      <w:pStyle w:val="Template-WebAdresse"/>
                      <w:jc w:val="right"/>
                      <w:rPr>
                        <w:sz w:val="19"/>
                        <w:szCs w:val="19"/>
                      </w:rPr>
                    </w:pPr>
                    <w:r w:rsidRPr="00CE7084">
                      <w:rPr>
                        <w:sz w:val="19"/>
                        <w:szCs w:val="19"/>
                      </w:rPr>
                      <w:t>www.furesoe.dk</w:t>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5" w:rsidRDefault="00F0449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067" w:rsidRDefault="00A12067">
      <w:r>
        <w:separator/>
      </w:r>
    </w:p>
  </w:footnote>
  <w:footnote w:type="continuationSeparator" w:id="0">
    <w:p w:rsidR="00A12067" w:rsidRDefault="00A120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5" w:rsidRDefault="00F04495">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5" w:rsidRPr="00D31D7B" w:rsidRDefault="00F04495" w:rsidP="00B34C87">
    <w:pPr>
      <w:pStyle w:val="Overskrift8"/>
    </w:pPr>
    <w:r>
      <w:rPr>
        <w:noProof/>
      </w:rPr>
      <w:drawing>
        <wp:anchor distT="0" distB="0" distL="114300" distR="114300" simplePos="0" relativeHeight="251652092" behindDoc="0" locked="0" layoutInCell="1" allowOverlap="1" wp14:anchorId="0A629F8D" wp14:editId="048F99A7">
          <wp:simplePos x="0" y="0"/>
          <wp:positionH relativeFrom="page">
            <wp:posOffset>0</wp:posOffset>
          </wp:positionH>
          <wp:positionV relativeFrom="page">
            <wp:posOffset>0</wp:posOffset>
          </wp:positionV>
          <wp:extent cx="7686000" cy="10944000"/>
          <wp:effectExtent l="0" t="0" r="0" b="0"/>
          <wp:wrapNone/>
          <wp:docPr id="46" name="Picture 46" descr="A4_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4_Flyer"/>
                  <pic:cNvPicPr>
                    <a:picLocks noChangeAspect="1" noChangeArrowheads="1"/>
                  </pic:cNvPicPr>
                </pic:nvPicPr>
                <pic:blipFill>
                  <a:blip r:embed="rId1">
                    <a:extLst>
                      <a:ext uri="{28A0092B-C50C-407E-A947-70E740481C1C}">
                        <a14:useLocalDpi xmlns:a14="http://schemas.microsoft.com/office/drawing/2010/main" val="0"/>
                      </a:ext>
                    </a:extLst>
                  </a:blip>
                  <a:srcRect l="235"/>
                  <a:stretch>
                    <a:fillRect/>
                  </a:stretch>
                </pic:blipFill>
                <pic:spPr bwMode="auto">
                  <a:xfrm>
                    <a:off x="0" y="0"/>
                    <a:ext cx="7686000" cy="10944000"/>
                  </a:xfrm>
                  <a:prstGeom prst="rect">
                    <a:avLst/>
                  </a:prstGeom>
                  <a:blipFill dpi="0" rotWithShape="1">
                    <a:blip r:embed="rId2">
                      <a:alphaModFix amt="90000"/>
                    </a:blip>
                    <a:srcRect/>
                    <a:stretch>
                      <a:fillRect b="30000"/>
                    </a:stretch>
                  </a:blip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2" behindDoc="1" locked="0" layoutInCell="1" allowOverlap="1" wp14:anchorId="14063C57" wp14:editId="4E459093">
              <wp:simplePos x="0" y="0"/>
              <wp:positionH relativeFrom="page">
                <wp:align>left</wp:align>
              </wp:positionH>
              <wp:positionV relativeFrom="page">
                <wp:posOffset>71755</wp:posOffset>
              </wp:positionV>
              <wp:extent cx="10692130" cy="15119985"/>
              <wp:effectExtent l="0" t="0" r="0" b="5715"/>
              <wp:wrapNone/>
              <wp:docPr id="2" name="OrangeBg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15119985"/>
                      </a:xfrm>
                      <a:prstGeom prst="rect">
                        <a:avLst/>
                      </a:prstGeom>
                      <a:solidFill>
                        <a:srgbClr val="00718F"/>
                      </a:solidFill>
                      <a:ln>
                        <a:noFill/>
                      </a:ln>
                      <a:extLst/>
                    </wps:spPr>
                    <wps:txbx>
                      <w:txbxContent>
                        <w:p w:rsidR="00F04495" w:rsidRPr="00DD7192" w:rsidRDefault="00F04495" w:rsidP="00585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rangeBgd" o:spid="_x0000_s1026" style="position:absolute;margin-left:0;margin-top:5.65pt;width:841.9pt;height:1190.55pt;z-index:-2516623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" fillcolor="#00718f" stroked="f">
              <v:textbox>
                <w:txbxContent>
                  <w:p w:rsidR="00F04495" w:rsidRPr="00DD7192" w:rsidRDefault="00F04495" w:rsidP="005857A1"/>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495" w:rsidRDefault="00F04495">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F083E82"/>
    <w:lvl w:ilvl="0">
      <w:start w:val="1"/>
      <w:numFmt w:val="decimal"/>
      <w:lvlText w:val="%1."/>
      <w:lvlJc w:val="left"/>
      <w:pPr>
        <w:tabs>
          <w:tab w:val="num" w:pos="360"/>
        </w:tabs>
        <w:ind w:left="360" w:hanging="360"/>
      </w:pPr>
    </w:lvl>
  </w:abstractNum>
  <w:abstractNum w:abstractNumId="1">
    <w:nsid w:val="FFFFFF89"/>
    <w:multiLevelType w:val="singleLevel"/>
    <w:tmpl w:val="9260E1D6"/>
    <w:lvl w:ilvl="0">
      <w:start w:val="1"/>
      <w:numFmt w:val="bullet"/>
      <w:lvlText w:val=""/>
      <w:lvlJc w:val="left"/>
      <w:pPr>
        <w:tabs>
          <w:tab w:val="num" w:pos="360"/>
        </w:tabs>
        <w:ind w:left="360" w:hanging="360"/>
      </w:pPr>
      <w:rPr>
        <w:rFonts w:ascii="Symbol" w:hAnsi="Symbol" w:hint="default"/>
      </w:rPr>
    </w:lvl>
  </w:abstractNum>
  <w:abstractNum w:abstractNumId="2">
    <w:nsid w:val="243127C6"/>
    <w:multiLevelType w:val="multilevel"/>
    <w:tmpl w:val="B8F03F90"/>
    <w:lvl w:ilvl="0">
      <w:start w:val="1"/>
      <w:numFmt w:val="bullet"/>
      <w:pStyle w:val="Opstilling-punkttegn"/>
      <w:lvlText w:val=""/>
      <w:lvlJc w:val="left"/>
      <w:pPr>
        <w:tabs>
          <w:tab w:val="num" w:pos="340"/>
        </w:tabs>
        <w:ind w:left="340" w:hanging="340"/>
      </w:pPr>
      <w:rPr>
        <w:rFonts w:ascii="Symbol" w:hAnsi="Symbol" w:hint="default"/>
        <w:color w:val="auto"/>
        <w:sz w:val="20"/>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65E12798"/>
    <w:multiLevelType w:val="multilevel"/>
    <w:tmpl w:val="0FEE71F2"/>
    <w:lvl w:ilvl="0">
      <w:start w:val="1"/>
      <w:numFmt w:val="decimal"/>
      <w:pStyle w:val="Opstilling-talellerbogst"/>
      <w:lvlText w:val="%1."/>
      <w:lvlJc w:val="left"/>
      <w:pPr>
        <w:tabs>
          <w:tab w:val="num" w:pos="340"/>
        </w:tabs>
        <w:ind w:left="340" w:hanging="340"/>
      </w:pPr>
      <w:rPr>
        <w:rFonts w:ascii="Times New Roman" w:hAnsi="Times New Roman" w:hint="default"/>
        <w:b w:val="0"/>
        <w:i w:val="0"/>
        <w:sz w:val="22"/>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
  </w:num>
  <w:num w:numId="2">
    <w:abstractNumId w:val="2"/>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style="mso-position-horizontal-relative:margin;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540"/>
    <w:rsid w:val="000178AA"/>
    <w:rsid w:val="000464B5"/>
    <w:rsid w:val="00046D4B"/>
    <w:rsid w:val="000A3617"/>
    <w:rsid w:val="000F0F18"/>
    <w:rsid w:val="001321FB"/>
    <w:rsid w:val="00137F71"/>
    <w:rsid w:val="0019049E"/>
    <w:rsid w:val="001A5F62"/>
    <w:rsid w:val="001C249C"/>
    <w:rsid w:val="001F4BC7"/>
    <w:rsid w:val="00227D1A"/>
    <w:rsid w:val="00244EE6"/>
    <w:rsid w:val="00263CFC"/>
    <w:rsid w:val="00273B6B"/>
    <w:rsid w:val="002B25EA"/>
    <w:rsid w:val="002B2D8A"/>
    <w:rsid w:val="002D163B"/>
    <w:rsid w:val="002D3864"/>
    <w:rsid w:val="002D4413"/>
    <w:rsid w:val="002F2073"/>
    <w:rsid w:val="00303434"/>
    <w:rsid w:val="003A7E5D"/>
    <w:rsid w:val="003A7E66"/>
    <w:rsid w:val="003B08C6"/>
    <w:rsid w:val="003B7966"/>
    <w:rsid w:val="00446B4D"/>
    <w:rsid w:val="00452F9A"/>
    <w:rsid w:val="00492B37"/>
    <w:rsid w:val="00512C0F"/>
    <w:rsid w:val="00543540"/>
    <w:rsid w:val="00582144"/>
    <w:rsid w:val="005857A1"/>
    <w:rsid w:val="00591F37"/>
    <w:rsid w:val="00594845"/>
    <w:rsid w:val="005B0F66"/>
    <w:rsid w:val="005E2B39"/>
    <w:rsid w:val="006108F5"/>
    <w:rsid w:val="00626A0E"/>
    <w:rsid w:val="0068381A"/>
    <w:rsid w:val="00686B06"/>
    <w:rsid w:val="006B72E0"/>
    <w:rsid w:val="006D3E05"/>
    <w:rsid w:val="006E46E5"/>
    <w:rsid w:val="006E4EA9"/>
    <w:rsid w:val="007139B6"/>
    <w:rsid w:val="00717845"/>
    <w:rsid w:val="0072758F"/>
    <w:rsid w:val="00781C4D"/>
    <w:rsid w:val="007C0CE1"/>
    <w:rsid w:val="007D698B"/>
    <w:rsid w:val="007F1591"/>
    <w:rsid w:val="007F2E62"/>
    <w:rsid w:val="008C410F"/>
    <w:rsid w:val="008E67A6"/>
    <w:rsid w:val="009176B3"/>
    <w:rsid w:val="00943A1B"/>
    <w:rsid w:val="009B177B"/>
    <w:rsid w:val="00A12067"/>
    <w:rsid w:val="00A16719"/>
    <w:rsid w:val="00A35700"/>
    <w:rsid w:val="00A506AD"/>
    <w:rsid w:val="00A51024"/>
    <w:rsid w:val="00A676B6"/>
    <w:rsid w:val="00A75BD8"/>
    <w:rsid w:val="00A95E35"/>
    <w:rsid w:val="00AB46C9"/>
    <w:rsid w:val="00B279F6"/>
    <w:rsid w:val="00B34C87"/>
    <w:rsid w:val="00B351CE"/>
    <w:rsid w:val="00B35461"/>
    <w:rsid w:val="00B53AF9"/>
    <w:rsid w:val="00B60034"/>
    <w:rsid w:val="00B644E5"/>
    <w:rsid w:val="00B871B4"/>
    <w:rsid w:val="00B922E1"/>
    <w:rsid w:val="00B93F63"/>
    <w:rsid w:val="00B97194"/>
    <w:rsid w:val="00BA7C60"/>
    <w:rsid w:val="00BD558D"/>
    <w:rsid w:val="00C53A98"/>
    <w:rsid w:val="00C62A77"/>
    <w:rsid w:val="00CE7084"/>
    <w:rsid w:val="00D31D7B"/>
    <w:rsid w:val="00D4657D"/>
    <w:rsid w:val="00D63386"/>
    <w:rsid w:val="00D83A11"/>
    <w:rsid w:val="00DC00CB"/>
    <w:rsid w:val="00DD7192"/>
    <w:rsid w:val="00DE1CCD"/>
    <w:rsid w:val="00DE2052"/>
    <w:rsid w:val="00DE7585"/>
    <w:rsid w:val="00DF5B56"/>
    <w:rsid w:val="00E239DF"/>
    <w:rsid w:val="00E51DB6"/>
    <w:rsid w:val="00E633EF"/>
    <w:rsid w:val="00E71304"/>
    <w:rsid w:val="00E7758F"/>
    <w:rsid w:val="00E86F53"/>
    <w:rsid w:val="00EA786C"/>
    <w:rsid w:val="00EB0FEA"/>
    <w:rsid w:val="00ED0DB5"/>
    <w:rsid w:val="00ED4AEE"/>
    <w:rsid w:val="00F04495"/>
    <w:rsid w:val="00F450D9"/>
    <w:rsid w:val="00F57921"/>
    <w:rsid w:val="00F83893"/>
    <w:rsid w:val="00F85B00"/>
    <w:rsid w:val="00FA09DC"/>
    <w:rsid w:val="00FC49C7"/>
    <w:rsid w:val="00FC5F69"/>
    <w:rsid w:val="00FE5F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pag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uiPriority="18"/>
    <w:lsdException w:name="index 3" w:semiHidden="1" w:uiPriority="18"/>
    <w:lsdException w:name="index 4" w:semiHidden="1" w:uiPriority="18"/>
    <w:lsdException w:name="index 5" w:semiHidden="1" w:uiPriority="18"/>
    <w:lsdException w:name="index 6" w:semiHidden="1" w:uiPriority="18"/>
    <w:lsdException w:name="index 7" w:semiHidden="1" w:uiPriority="18"/>
    <w:lsdException w:name="index 8" w:semiHidden="1" w:uiPriority="18"/>
    <w:lsdException w:name="index 9" w:semiHidden="1" w:uiPriority="18"/>
    <w:lsdException w:name="toc 1" w:semiHidden="1" w:uiPriority="9"/>
    <w:lsdException w:name="toc 2" w:semiHidden="1" w:uiPriority="9"/>
    <w:lsdException w:name="toc 3" w:semiHidden="1" w:uiPriority="9"/>
    <w:lsdException w:name="toc 4" w:semiHidden="1" w:uiPriority="9"/>
    <w:lsdException w:name="toc 5" w:semiHidden="1" w:uiPriority="9"/>
    <w:lsdException w:name="toc 6" w:semiHidden="1" w:uiPriority="9"/>
    <w:lsdException w:name="toc 7" w:semiHidden="1" w:uiPriority="9"/>
    <w:lsdException w:name="toc 8" w:semiHidden="1" w:uiPriority="9"/>
    <w:lsdException w:name="toc 9" w:semiHidden="1" w:uiPriority="9"/>
    <w:lsdException w:name="footnote text" w:semiHidden="1" w:uiPriority="18"/>
    <w:lsdException w:name="annotation text" w:semiHidden="1" w:uiPriority="18"/>
    <w:lsdException w:name="caption" w:semiHidden="1" w:uiPriority="18" w:qFormat="1"/>
    <w:lsdException w:name="table of figures" w:semiHidden="1" w:uiPriority="9"/>
    <w:lsdException w:name="envelope address" w:semiHidden="1" w:uiPriority="18"/>
    <w:lsdException w:name="envelope return" w:semiHidden="1" w:uiPriority="18"/>
    <w:lsdException w:name="footnote reference" w:semiHidden="1" w:uiPriority="18"/>
    <w:lsdException w:name="annotation reference" w:semiHidden="1" w:uiPriority="18"/>
    <w:lsdException w:name="line number" w:semiHidden="1" w:uiPriority="18"/>
    <w:lsdException w:name="endnote reference" w:semiHidden="1" w:uiPriority="18"/>
    <w:lsdException w:name="endnote text" w:semiHidden="1" w:uiPriority="18"/>
    <w:lsdException w:name="table of authorities" w:semiHidden="1" w:uiPriority="9"/>
    <w:lsdException w:name="macro" w:semiHidden="1" w:uiPriority="18"/>
    <w:lsdException w:name="List" w:semiHidden="1" w:uiPriority="18"/>
    <w:lsdException w:name="List Bullet" w:semiHidden="1" w:uiPriority="2"/>
    <w:lsdException w:name="List Number" w:semiHidden="1" w:uiPriority="2"/>
    <w:lsdException w:name="List 2" w:semiHidden="1" w:uiPriority="18"/>
    <w:lsdException w:name="List 3" w:semiHidden="1" w:uiPriority="18"/>
    <w:lsdException w:name="List 4" w:semiHidden="1" w:uiPriority="18"/>
    <w:lsdException w:name="List 5" w:semiHidden="1" w:uiPriority="18"/>
    <w:lsdException w:name="List Bullet 2" w:semiHidden="1" w:uiPriority="18"/>
    <w:lsdException w:name="List Bullet 3" w:semiHidden="1" w:uiPriority="18"/>
    <w:lsdException w:name="List Bullet 4" w:semiHidden="1" w:uiPriority="18"/>
    <w:lsdException w:name="List Bullet 5" w:semiHidden="1" w:uiPriority="18"/>
    <w:lsdException w:name="List Number 2" w:semiHidden="1" w:uiPriority="18"/>
    <w:lsdException w:name="List Number 3" w:semiHidden="1" w:uiPriority="18"/>
    <w:lsdException w:name="List Number 4" w:semiHidden="1" w:uiPriority="18"/>
    <w:lsdException w:name="List Number 5" w:semiHidden="1" w:uiPriority="18"/>
    <w:lsdException w:name="Title" w:semiHidden="1" w:uiPriority="9" w:qFormat="1"/>
    <w:lsdException w:name="Closing" w:semiHidden="1" w:uiPriority="18"/>
    <w:lsdException w:name="Signature" w:semiHidden="1" w:uiPriority="9"/>
    <w:lsdException w:name="Body Text" w:semiHidden="1" w:uiPriority="18"/>
    <w:lsdException w:name="Body Text Indent" w:semiHidden="1" w:uiPriority="18"/>
    <w:lsdException w:name="List Continue" w:semiHidden="1" w:uiPriority="18"/>
    <w:lsdException w:name="List Continue 2" w:semiHidden="1" w:uiPriority="18"/>
    <w:lsdException w:name="List Continue 3" w:semiHidden="1" w:uiPriority="18"/>
    <w:lsdException w:name="List Continue 4" w:semiHidden="1" w:uiPriority="18"/>
    <w:lsdException w:name="List Continue 5" w:semiHidden="1" w:uiPriority="18"/>
    <w:lsdException w:name="Subtitle" w:semiHidden="1" w:uiPriority="9" w:qFormat="1"/>
    <w:lsdException w:name="Salutation" w:semiHidden="1" w:uiPriority="9"/>
    <w:lsdException w:name="Date" w:semiHidden="1" w:uiPriority="18"/>
    <w:lsdException w:name="Body Text First Indent" w:semiHidden="1" w:uiPriority="18"/>
    <w:lsdException w:name="Body Text First Indent 2" w:semiHidden="1" w:uiPriority="18"/>
    <w:lsdException w:name="Body Text 2" w:semiHidden="1" w:uiPriority="18"/>
    <w:lsdException w:name="Body Text 3" w:semiHidden="1" w:uiPriority="18"/>
    <w:lsdException w:name="Body Text Indent 2" w:semiHidden="1" w:uiPriority="18"/>
    <w:lsdException w:name="Body Text Indent 3" w:semiHidden="1" w:uiPriority="18"/>
    <w:lsdException w:name="Block Text" w:semiHidden="1" w:uiPriority="18"/>
    <w:lsdException w:name="Hyperlink" w:semiHidden="1" w:uiPriority="18"/>
    <w:lsdException w:name="FollowedHyperlink" w:semiHidden="1" w:uiPriority="18"/>
    <w:lsdException w:name="Strong" w:semiHidden="1" w:uiPriority="9" w:qFormat="1"/>
    <w:lsdException w:name="Emphasis" w:semiHidden="1" w:uiPriority="18" w:qFormat="1"/>
    <w:lsdException w:name="Document Map" w:semiHidden="1" w:uiPriority="18"/>
    <w:lsdException w:name="Plain Text" w:semiHidden="1" w:uiPriority="9"/>
    <w:lsdException w:name="E-mail Signature" w:semiHidden="1" w:uiPriority="18"/>
    <w:lsdException w:name="HTML Acronym" w:semiHidden="1" w:uiPriority="18"/>
    <w:lsdException w:name="HTML Address" w:semiHidden="1" w:uiPriority="18"/>
    <w:lsdException w:name="HTML Cite" w:semiHidden="1" w:uiPriority="18"/>
    <w:lsdException w:name="HTML Code" w:semiHidden="1" w:uiPriority="18"/>
    <w:lsdException w:name="HTML Definition" w:semiHidden="1" w:uiPriority="18"/>
    <w:lsdException w:name="HTML Keyboard" w:semiHidden="1" w:uiPriority="18"/>
    <w:lsdException w:name="HTML Preformatted" w:semiHidden="1" w:uiPriority="18"/>
    <w:lsdException w:name="HTML Sample" w:semiHidden="1" w:uiPriority="18"/>
    <w:lsdException w:name="HTML Typewriter" w:semiHidden="1" w:uiPriority="18"/>
    <w:lsdException w:name="HTML Variable" w:semiHidden="1" w:uiPriority="18"/>
    <w:lsdException w:name="annotation subject" w:semiHidden="1" w:uiPriority="18"/>
    <w:lsdException w:name="Balloon Text" w:semiHidden="1" w:uiPriority="18"/>
    <w:lsdException w:name="Placeholder Text" w:semiHidden="1" w:uiPriority="99"/>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43" w:qFormat="1"/>
    <w:lsdException w:name="Quote" w:semiHidden="1" w:uiPriority="38"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8" w:qFormat="1"/>
    <w:lsdException w:name="Intense Emphasis" w:semiHidden="1" w:uiPriority="30" w:qFormat="1"/>
    <w:lsdException w:name="Subtle Reference" w:semiHidden="1" w:uiPriority="40" w:qFormat="1"/>
    <w:lsdException w:name="Intense Reference" w:semiHidden="1" w:uiPriority="41" w:qFormat="1"/>
    <w:lsdException w:name="Book Title" w:semiHidden="1" w:uiPriority="42" w:qFormat="1"/>
    <w:lsdException w:name="Bibliography" w:semiHidden="1" w:uiPriority="46"/>
    <w:lsdException w:name="TOC Heading" w:semiHidden="1" w:uiPriority="48" w:qFormat="1"/>
  </w:latentStyles>
  <w:style w:type="paragraph" w:default="1" w:styleId="Normal">
    <w:name w:val="Normal"/>
    <w:qFormat/>
    <w:rsid w:val="00E51DB6"/>
    <w:pPr>
      <w:spacing w:line="260" w:lineRule="atLeast"/>
    </w:pPr>
    <w:rPr>
      <w:sz w:val="25"/>
      <w:szCs w:val="24"/>
    </w:rPr>
  </w:style>
  <w:style w:type="paragraph" w:styleId="Overskrift1">
    <w:name w:val="heading 1"/>
    <w:basedOn w:val="Normal"/>
    <w:next w:val="Normal"/>
    <w:uiPriority w:val="1"/>
    <w:semiHidden/>
    <w:qFormat/>
    <w:rsid w:val="00D4657D"/>
    <w:pPr>
      <w:keepNext/>
      <w:spacing w:line="1440" w:lineRule="atLeast"/>
      <w:outlineLvl w:val="0"/>
    </w:pPr>
    <w:rPr>
      <w:bCs/>
      <w:color w:val="FFFFFF"/>
      <w:kern w:val="32"/>
      <w:sz w:val="128"/>
      <w:szCs w:val="32"/>
    </w:rPr>
  </w:style>
  <w:style w:type="paragraph" w:styleId="Overskrift2">
    <w:name w:val="heading 2"/>
    <w:basedOn w:val="Normal"/>
    <w:next w:val="Normal"/>
    <w:uiPriority w:val="1"/>
    <w:semiHidden/>
    <w:qFormat/>
    <w:rsid w:val="00D4657D"/>
    <w:pPr>
      <w:keepNext/>
      <w:spacing w:line="1000" w:lineRule="atLeast"/>
      <w:outlineLvl w:val="1"/>
    </w:pPr>
    <w:rPr>
      <w:bCs/>
      <w:iCs/>
      <w:color w:val="FFFFFF"/>
      <w:sz w:val="92"/>
      <w:szCs w:val="28"/>
    </w:rPr>
  </w:style>
  <w:style w:type="paragraph" w:styleId="Overskrift3">
    <w:name w:val="heading 3"/>
    <w:basedOn w:val="Normal"/>
    <w:next w:val="Normal"/>
    <w:uiPriority w:val="1"/>
    <w:semiHidden/>
    <w:qFormat/>
    <w:rsid w:val="000F0F18"/>
    <w:pPr>
      <w:keepNext/>
      <w:outlineLvl w:val="2"/>
    </w:pPr>
    <w:rPr>
      <w:b/>
      <w:bCs/>
      <w:szCs w:val="26"/>
    </w:rPr>
  </w:style>
  <w:style w:type="paragraph" w:styleId="Overskrift4">
    <w:name w:val="heading 4"/>
    <w:basedOn w:val="Normal"/>
    <w:next w:val="Normal"/>
    <w:uiPriority w:val="1"/>
    <w:semiHidden/>
    <w:qFormat/>
    <w:rsid w:val="00244EE6"/>
    <w:pPr>
      <w:keepNext/>
      <w:spacing w:before="240" w:after="60"/>
      <w:outlineLvl w:val="3"/>
    </w:pPr>
    <w:rPr>
      <w:b/>
      <w:bCs/>
      <w:sz w:val="28"/>
      <w:szCs w:val="28"/>
    </w:rPr>
  </w:style>
  <w:style w:type="paragraph" w:styleId="Overskrift5">
    <w:name w:val="heading 5"/>
    <w:basedOn w:val="Normal"/>
    <w:next w:val="Normal"/>
    <w:uiPriority w:val="1"/>
    <w:semiHidden/>
    <w:qFormat/>
    <w:rsid w:val="00244EE6"/>
    <w:pPr>
      <w:spacing w:before="240" w:after="60"/>
      <w:outlineLvl w:val="4"/>
    </w:pPr>
    <w:rPr>
      <w:bCs/>
      <w:i/>
      <w:iCs/>
      <w:sz w:val="26"/>
      <w:szCs w:val="26"/>
    </w:rPr>
  </w:style>
  <w:style w:type="paragraph" w:styleId="Overskrift6">
    <w:name w:val="heading 6"/>
    <w:basedOn w:val="Normal"/>
    <w:next w:val="Normal"/>
    <w:uiPriority w:val="1"/>
    <w:semiHidden/>
    <w:qFormat/>
    <w:rsid w:val="00244EE6"/>
    <w:pPr>
      <w:spacing w:before="240" w:after="60"/>
      <w:outlineLvl w:val="5"/>
    </w:pPr>
    <w:rPr>
      <w:b/>
      <w:bCs/>
      <w:sz w:val="22"/>
      <w:szCs w:val="22"/>
    </w:rPr>
  </w:style>
  <w:style w:type="paragraph" w:styleId="Overskrift7">
    <w:name w:val="heading 7"/>
    <w:basedOn w:val="Normal"/>
    <w:next w:val="Normal"/>
    <w:uiPriority w:val="1"/>
    <w:semiHidden/>
    <w:qFormat/>
    <w:rsid w:val="00244EE6"/>
    <w:pPr>
      <w:spacing w:before="240" w:after="60"/>
      <w:outlineLvl w:val="6"/>
    </w:pPr>
    <w:rPr>
      <w:sz w:val="24"/>
    </w:rPr>
  </w:style>
  <w:style w:type="paragraph" w:styleId="Overskrift8">
    <w:name w:val="heading 8"/>
    <w:basedOn w:val="Normal"/>
    <w:next w:val="Normal"/>
    <w:uiPriority w:val="1"/>
    <w:semiHidden/>
    <w:qFormat/>
    <w:rsid w:val="00244EE6"/>
    <w:pPr>
      <w:spacing w:before="240" w:after="60"/>
      <w:outlineLvl w:val="7"/>
    </w:pPr>
    <w:rPr>
      <w:i/>
      <w:iCs/>
      <w:sz w:val="24"/>
    </w:rPr>
  </w:style>
  <w:style w:type="paragraph" w:styleId="Overskrift9">
    <w:name w:val="heading 9"/>
    <w:basedOn w:val="Normal"/>
    <w:next w:val="Normal"/>
    <w:uiPriority w:val="1"/>
    <w:semiHidden/>
    <w:qFormat/>
    <w:rsid w:val="00244EE6"/>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1-Plakat">
    <w:name w:val="Overskrift 1 - Plakat"/>
    <w:basedOn w:val="Normal"/>
    <w:uiPriority w:val="1"/>
    <w:qFormat/>
    <w:rsid w:val="00626A0E"/>
    <w:pPr>
      <w:spacing w:line="240" w:lineRule="auto"/>
    </w:pPr>
    <w:rPr>
      <w:sz w:val="84"/>
    </w:rPr>
  </w:style>
  <w:style w:type="paragraph" w:customStyle="1" w:styleId="Overskrift2-Plakat">
    <w:name w:val="Overskrift 2 - Plakat"/>
    <w:basedOn w:val="Normal"/>
    <w:uiPriority w:val="1"/>
    <w:qFormat/>
    <w:rsid w:val="00626A0E"/>
    <w:pPr>
      <w:spacing w:line="240" w:lineRule="auto"/>
    </w:pPr>
    <w:rPr>
      <w:sz w:val="60"/>
    </w:rPr>
  </w:style>
  <w:style w:type="paragraph" w:styleId="Indeks1">
    <w:name w:val="index 1"/>
    <w:basedOn w:val="Normal"/>
    <w:next w:val="Normal"/>
    <w:autoRedefine/>
    <w:uiPriority w:val="18"/>
    <w:semiHidden/>
    <w:rsid w:val="00244EE6"/>
    <w:pPr>
      <w:ind w:left="180" w:hanging="180"/>
    </w:pPr>
  </w:style>
  <w:style w:type="paragraph" w:customStyle="1" w:styleId="Template-hjlpetekst">
    <w:name w:val="Template - hjælpe tekst"/>
    <w:uiPriority w:val="9"/>
    <w:semiHidden/>
    <w:rsid w:val="00137F71"/>
    <w:rPr>
      <w:b/>
      <w:sz w:val="24"/>
      <w:szCs w:val="24"/>
    </w:rPr>
  </w:style>
  <w:style w:type="paragraph" w:styleId="Sidehoved">
    <w:name w:val="header"/>
    <w:basedOn w:val="Normal"/>
    <w:uiPriority w:val="18"/>
    <w:semiHidden/>
    <w:rsid w:val="005B0F66"/>
    <w:pPr>
      <w:tabs>
        <w:tab w:val="center" w:pos="4819"/>
        <w:tab w:val="right" w:pos="9638"/>
      </w:tabs>
    </w:pPr>
  </w:style>
  <w:style w:type="paragraph" w:styleId="Sidefod">
    <w:name w:val="footer"/>
    <w:basedOn w:val="Normal"/>
    <w:uiPriority w:val="18"/>
    <w:semiHidden/>
    <w:rsid w:val="005B0F66"/>
    <w:pPr>
      <w:tabs>
        <w:tab w:val="center" w:pos="4819"/>
        <w:tab w:val="right" w:pos="9638"/>
      </w:tabs>
    </w:pPr>
  </w:style>
  <w:style w:type="paragraph" w:customStyle="1" w:styleId="Template">
    <w:name w:val="Template"/>
    <w:uiPriority w:val="9"/>
    <w:semiHidden/>
    <w:rsid w:val="00E51DB6"/>
    <w:pPr>
      <w:spacing w:line="200" w:lineRule="atLeast"/>
    </w:pPr>
    <w:rPr>
      <w:b/>
      <w:color w:val="00718D"/>
      <w:sz w:val="16"/>
      <w:szCs w:val="24"/>
    </w:rPr>
  </w:style>
  <w:style w:type="paragraph" w:customStyle="1" w:styleId="Template-WebAdresse">
    <w:name w:val="Template -Web Adresse"/>
    <w:basedOn w:val="Template"/>
    <w:uiPriority w:val="9"/>
    <w:semiHidden/>
    <w:rsid w:val="00D4657D"/>
    <w:pPr>
      <w:spacing w:line="300" w:lineRule="atLeast"/>
    </w:pPr>
    <w:rPr>
      <w:b w:val="0"/>
      <w:noProof/>
      <w:sz w:val="24"/>
    </w:rPr>
  </w:style>
  <w:style w:type="paragraph" w:styleId="Indeksoverskrift">
    <w:name w:val="index heading"/>
    <w:basedOn w:val="Normal"/>
    <w:next w:val="Indeks1"/>
    <w:uiPriority w:val="18"/>
    <w:semiHidden/>
    <w:rsid w:val="00244EE6"/>
    <w:rPr>
      <w:rFonts w:ascii="Arial" w:hAnsi="Arial" w:cs="Arial"/>
      <w:b/>
      <w:bCs/>
    </w:rPr>
  </w:style>
  <w:style w:type="paragraph" w:styleId="Brevhoved">
    <w:name w:val="Message Header"/>
    <w:basedOn w:val="Normal"/>
    <w:uiPriority w:val="18"/>
    <w:semiHidden/>
    <w:rsid w:val="00244EE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
    <w:semiHidden/>
    <w:rsid w:val="00244EE6"/>
    <w:rPr>
      <w:sz w:val="24"/>
    </w:rPr>
  </w:style>
  <w:style w:type="paragraph" w:styleId="Normalindrykning">
    <w:name w:val="Normal Indent"/>
    <w:basedOn w:val="Normal"/>
    <w:uiPriority w:val="9"/>
    <w:semiHidden/>
    <w:rsid w:val="00244EE6"/>
    <w:pPr>
      <w:ind w:left="720"/>
    </w:pPr>
  </w:style>
  <w:style w:type="paragraph" w:styleId="Noteoverskrift">
    <w:name w:val="Note Heading"/>
    <w:basedOn w:val="Normal"/>
    <w:next w:val="Normal"/>
    <w:uiPriority w:val="9"/>
    <w:semiHidden/>
    <w:rsid w:val="00244EE6"/>
  </w:style>
  <w:style w:type="character" w:styleId="Sidetal">
    <w:name w:val="page number"/>
    <w:basedOn w:val="Standardskrifttypeiafsnit"/>
    <w:uiPriority w:val="9"/>
    <w:semiHidden/>
    <w:rsid w:val="00244EE6"/>
    <w:rPr>
      <w:b w:val="0"/>
    </w:rPr>
  </w:style>
  <w:style w:type="paragraph" w:styleId="Citatoverskrift">
    <w:name w:val="toa heading"/>
    <w:basedOn w:val="Normal"/>
    <w:next w:val="Normal"/>
    <w:uiPriority w:val="9"/>
    <w:semiHidden/>
    <w:rsid w:val="00244EE6"/>
    <w:pPr>
      <w:spacing w:before="120"/>
    </w:pPr>
    <w:rPr>
      <w:rFonts w:ascii="Arial" w:hAnsi="Arial" w:cs="Arial"/>
      <w:b/>
      <w:bCs/>
      <w:sz w:val="24"/>
    </w:rPr>
  </w:style>
  <w:style w:type="paragraph" w:customStyle="1" w:styleId="Dato1">
    <w:name w:val="Dato1"/>
    <w:basedOn w:val="Normal"/>
    <w:uiPriority w:val="2"/>
    <w:qFormat/>
    <w:rsid w:val="00E7758F"/>
    <w:rPr>
      <w:sz w:val="32"/>
    </w:rPr>
  </w:style>
  <w:style w:type="paragraph" w:styleId="Opstilling-punkttegn">
    <w:name w:val="List Bullet"/>
    <w:basedOn w:val="Normal"/>
    <w:uiPriority w:val="2"/>
    <w:rsid w:val="00B97194"/>
    <w:pPr>
      <w:numPr>
        <w:numId w:val="3"/>
      </w:numPr>
      <w:spacing w:line="300" w:lineRule="atLeast"/>
      <w:contextualSpacing/>
    </w:pPr>
    <w:rPr>
      <w:sz w:val="22"/>
    </w:rPr>
  </w:style>
  <w:style w:type="paragraph" w:styleId="Opstilling-talellerbogst">
    <w:name w:val="List Number"/>
    <w:basedOn w:val="Normal"/>
    <w:uiPriority w:val="2"/>
    <w:rsid w:val="00B97194"/>
    <w:pPr>
      <w:numPr>
        <w:numId w:val="5"/>
      </w:numPr>
      <w:spacing w:line="300" w:lineRule="atLeast"/>
      <w:contextualSpacing/>
    </w:pPr>
    <w:rPr>
      <w:sz w:val="22"/>
    </w:rPr>
  </w:style>
  <w:style w:type="paragraph" w:styleId="Markeringsbobletekst">
    <w:name w:val="Balloon Text"/>
    <w:basedOn w:val="Normal"/>
    <w:link w:val="MarkeringsbobletekstTegn"/>
    <w:uiPriority w:val="18"/>
    <w:semiHidden/>
    <w:rsid w:val="0054354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18"/>
    <w:semiHidden/>
    <w:rsid w:val="005435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1" w:uiPriority="18"/>
    <w:lsdException w:name="index 3" w:semiHidden="1" w:uiPriority="18"/>
    <w:lsdException w:name="index 4" w:semiHidden="1" w:uiPriority="18"/>
    <w:lsdException w:name="index 5" w:semiHidden="1" w:uiPriority="18"/>
    <w:lsdException w:name="index 6" w:semiHidden="1" w:uiPriority="18"/>
    <w:lsdException w:name="index 7" w:semiHidden="1" w:uiPriority="18"/>
    <w:lsdException w:name="index 8" w:semiHidden="1" w:uiPriority="18"/>
    <w:lsdException w:name="index 9" w:semiHidden="1" w:uiPriority="18"/>
    <w:lsdException w:name="toc 1" w:semiHidden="1" w:uiPriority="9"/>
    <w:lsdException w:name="toc 2" w:semiHidden="1" w:uiPriority="9"/>
    <w:lsdException w:name="toc 3" w:semiHidden="1" w:uiPriority="9"/>
    <w:lsdException w:name="toc 4" w:semiHidden="1" w:uiPriority="9"/>
    <w:lsdException w:name="toc 5" w:semiHidden="1" w:uiPriority="9"/>
    <w:lsdException w:name="toc 6" w:semiHidden="1" w:uiPriority="9"/>
    <w:lsdException w:name="toc 7" w:semiHidden="1" w:uiPriority="9"/>
    <w:lsdException w:name="toc 8" w:semiHidden="1" w:uiPriority="9"/>
    <w:lsdException w:name="toc 9" w:semiHidden="1" w:uiPriority="9"/>
    <w:lsdException w:name="footnote text" w:semiHidden="1" w:uiPriority="18"/>
    <w:lsdException w:name="annotation text" w:semiHidden="1" w:uiPriority="18"/>
    <w:lsdException w:name="caption" w:semiHidden="1" w:uiPriority="18" w:qFormat="1"/>
    <w:lsdException w:name="table of figures" w:semiHidden="1" w:uiPriority="9"/>
    <w:lsdException w:name="envelope address" w:semiHidden="1" w:uiPriority="18"/>
    <w:lsdException w:name="envelope return" w:semiHidden="1" w:uiPriority="18"/>
    <w:lsdException w:name="footnote reference" w:semiHidden="1" w:uiPriority="18"/>
    <w:lsdException w:name="annotation reference" w:semiHidden="1" w:uiPriority="18"/>
    <w:lsdException w:name="line number" w:semiHidden="1" w:uiPriority="18"/>
    <w:lsdException w:name="endnote reference" w:semiHidden="1" w:uiPriority="18"/>
    <w:lsdException w:name="endnote text" w:semiHidden="1" w:uiPriority="18"/>
    <w:lsdException w:name="table of authorities" w:semiHidden="1" w:uiPriority="9"/>
    <w:lsdException w:name="macro" w:semiHidden="1" w:uiPriority="18"/>
    <w:lsdException w:name="List" w:semiHidden="1" w:uiPriority="18"/>
    <w:lsdException w:name="List Bullet" w:semiHidden="1" w:uiPriority="2"/>
    <w:lsdException w:name="List Number" w:semiHidden="1" w:uiPriority="2"/>
    <w:lsdException w:name="List 2" w:semiHidden="1" w:uiPriority="18"/>
    <w:lsdException w:name="List 3" w:semiHidden="1" w:uiPriority="18"/>
    <w:lsdException w:name="List 4" w:semiHidden="1" w:uiPriority="18"/>
    <w:lsdException w:name="List 5" w:semiHidden="1" w:uiPriority="18"/>
    <w:lsdException w:name="List Bullet 2" w:semiHidden="1" w:uiPriority="18"/>
    <w:lsdException w:name="List Bullet 3" w:semiHidden="1" w:uiPriority="18"/>
    <w:lsdException w:name="List Bullet 4" w:semiHidden="1" w:uiPriority="18"/>
    <w:lsdException w:name="List Bullet 5" w:semiHidden="1" w:uiPriority="18"/>
    <w:lsdException w:name="List Number 2" w:semiHidden="1" w:uiPriority="18"/>
    <w:lsdException w:name="List Number 3" w:semiHidden="1" w:uiPriority="18"/>
    <w:lsdException w:name="List Number 4" w:semiHidden="1" w:uiPriority="18"/>
    <w:lsdException w:name="List Number 5" w:semiHidden="1" w:uiPriority="18"/>
    <w:lsdException w:name="Title" w:semiHidden="1" w:uiPriority="9" w:qFormat="1"/>
    <w:lsdException w:name="Closing" w:semiHidden="1" w:uiPriority="18"/>
    <w:lsdException w:name="Signature" w:semiHidden="1" w:uiPriority="9"/>
    <w:lsdException w:name="Body Text" w:semiHidden="1" w:uiPriority="18"/>
    <w:lsdException w:name="Body Text Indent" w:semiHidden="1" w:uiPriority="18"/>
    <w:lsdException w:name="List Continue" w:semiHidden="1" w:uiPriority="18"/>
    <w:lsdException w:name="List Continue 2" w:semiHidden="1" w:uiPriority="18"/>
    <w:lsdException w:name="List Continue 3" w:semiHidden="1" w:uiPriority="18"/>
    <w:lsdException w:name="List Continue 4" w:semiHidden="1" w:uiPriority="18"/>
    <w:lsdException w:name="List Continue 5" w:semiHidden="1" w:uiPriority="18"/>
    <w:lsdException w:name="Subtitle" w:semiHidden="1" w:uiPriority="9" w:qFormat="1"/>
    <w:lsdException w:name="Salutation" w:semiHidden="1" w:uiPriority="9"/>
    <w:lsdException w:name="Date" w:semiHidden="1" w:uiPriority="18"/>
    <w:lsdException w:name="Body Text First Indent" w:semiHidden="1" w:uiPriority="18"/>
    <w:lsdException w:name="Body Text First Indent 2" w:semiHidden="1" w:uiPriority="18"/>
    <w:lsdException w:name="Body Text 2" w:semiHidden="1" w:uiPriority="18"/>
    <w:lsdException w:name="Body Text 3" w:semiHidden="1" w:uiPriority="18"/>
    <w:lsdException w:name="Body Text Indent 2" w:semiHidden="1" w:uiPriority="18"/>
    <w:lsdException w:name="Body Text Indent 3" w:semiHidden="1" w:uiPriority="18"/>
    <w:lsdException w:name="Block Text" w:semiHidden="1" w:uiPriority="18"/>
    <w:lsdException w:name="Hyperlink" w:semiHidden="1" w:uiPriority="18"/>
    <w:lsdException w:name="FollowedHyperlink" w:semiHidden="1" w:uiPriority="18"/>
    <w:lsdException w:name="Strong" w:semiHidden="1" w:uiPriority="9" w:qFormat="1"/>
    <w:lsdException w:name="Emphasis" w:semiHidden="1" w:uiPriority="18" w:qFormat="1"/>
    <w:lsdException w:name="Document Map" w:semiHidden="1" w:uiPriority="18"/>
    <w:lsdException w:name="Plain Text" w:semiHidden="1" w:uiPriority="9"/>
    <w:lsdException w:name="E-mail Signature" w:semiHidden="1" w:uiPriority="18"/>
    <w:lsdException w:name="HTML Acronym" w:semiHidden="1" w:uiPriority="18"/>
    <w:lsdException w:name="HTML Address" w:semiHidden="1" w:uiPriority="18"/>
    <w:lsdException w:name="HTML Cite" w:semiHidden="1" w:uiPriority="18"/>
    <w:lsdException w:name="HTML Code" w:semiHidden="1" w:uiPriority="18"/>
    <w:lsdException w:name="HTML Definition" w:semiHidden="1" w:uiPriority="18"/>
    <w:lsdException w:name="HTML Keyboard" w:semiHidden="1" w:uiPriority="18"/>
    <w:lsdException w:name="HTML Preformatted" w:semiHidden="1" w:uiPriority="18"/>
    <w:lsdException w:name="HTML Sample" w:semiHidden="1" w:uiPriority="18"/>
    <w:lsdException w:name="HTML Typewriter" w:semiHidden="1" w:uiPriority="18"/>
    <w:lsdException w:name="HTML Variable" w:semiHidden="1" w:uiPriority="18"/>
    <w:lsdException w:name="annotation subject" w:semiHidden="1" w:uiPriority="18"/>
    <w:lsdException w:name="Balloon Text" w:semiHidden="1" w:uiPriority="18"/>
    <w:lsdException w:name="Placeholder Text" w:semiHidden="1" w:uiPriority="99"/>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43" w:qFormat="1"/>
    <w:lsdException w:name="Quote" w:semiHidden="1" w:uiPriority="38"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8" w:qFormat="1"/>
    <w:lsdException w:name="Intense Emphasis" w:semiHidden="1" w:uiPriority="30" w:qFormat="1"/>
    <w:lsdException w:name="Subtle Reference" w:semiHidden="1" w:uiPriority="40" w:qFormat="1"/>
    <w:lsdException w:name="Intense Reference" w:semiHidden="1" w:uiPriority="41" w:qFormat="1"/>
    <w:lsdException w:name="Book Title" w:semiHidden="1" w:uiPriority="42" w:qFormat="1"/>
    <w:lsdException w:name="Bibliography" w:semiHidden="1" w:uiPriority="46"/>
    <w:lsdException w:name="TOC Heading" w:semiHidden="1" w:uiPriority="48" w:qFormat="1"/>
  </w:latentStyles>
  <w:style w:type="paragraph" w:default="1" w:styleId="Normal">
    <w:name w:val="Normal"/>
    <w:qFormat/>
    <w:rsid w:val="00E51DB6"/>
    <w:pPr>
      <w:spacing w:line="260" w:lineRule="atLeast"/>
    </w:pPr>
    <w:rPr>
      <w:sz w:val="25"/>
      <w:szCs w:val="24"/>
    </w:rPr>
  </w:style>
  <w:style w:type="paragraph" w:styleId="Overskrift1">
    <w:name w:val="heading 1"/>
    <w:basedOn w:val="Normal"/>
    <w:next w:val="Normal"/>
    <w:uiPriority w:val="1"/>
    <w:semiHidden/>
    <w:qFormat/>
    <w:rsid w:val="00D4657D"/>
    <w:pPr>
      <w:keepNext/>
      <w:spacing w:line="1440" w:lineRule="atLeast"/>
      <w:outlineLvl w:val="0"/>
    </w:pPr>
    <w:rPr>
      <w:bCs/>
      <w:color w:val="FFFFFF"/>
      <w:kern w:val="32"/>
      <w:sz w:val="128"/>
      <w:szCs w:val="32"/>
    </w:rPr>
  </w:style>
  <w:style w:type="paragraph" w:styleId="Overskrift2">
    <w:name w:val="heading 2"/>
    <w:basedOn w:val="Normal"/>
    <w:next w:val="Normal"/>
    <w:uiPriority w:val="1"/>
    <w:semiHidden/>
    <w:qFormat/>
    <w:rsid w:val="00D4657D"/>
    <w:pPr>
      <w:keepNext/>
      <w:spacing w:line="1000" w:lineRule="atLeast"/>
      <w:outlineLvl w:val="1"/>
    </w:pPr>
    <w:rPr>
      <w:bCs/>
      <w:iCs/>
      <w:color w:val="FFFFFF"/>
      <w:sz w:val="92"/>
      <w:szCs w:val="28"/>
    </w:rPr>
  </w:style>
  <w:style w:type="paragraph" w:styleId="Overskrift3">
    <w:name w:val="heading 3"/>
    <w:basedOn w:val="Normal"/>
    <w:next w:val="Normal"/>
    <w:uiPriority w:val="1"/>
    <w:semiHidden/>
    <w:qFormat/>
    <w:rsid w:val="000F0F18"/>
    <w:pPr>
      <w:keepNext/>
      <w:outlineLvl w:val="2"/>
    </w:pPr>
    <w:rPr>
      <w:b/>
      <w:bCs/>
      <w:szCs w:val="26"/>
    </w:rPr>
  </w:style>
  <w:style w:type="paragraph" w:styleId="Overskrift4">
    <w:name w:val="heading 4"/>
    <w:basedOn w:val="Normal"/>
    <w:next w:val="Normal"/>
    <w:uiPriority w:val="1"/>
    <w:semiHidden/>
    <w:qFormat/>
    <w:rsid w:val="00244EE6"/>
    <w:pPr>
      <w:keepNext/>
      <w:spacing w:before="240" w:after="60"/>
      <w:outlineLvl w:val="3"/>
    </w:pPr>
    <w:rPr>
      <w:b/>
      <w:bCs/>
      <w:sz w:val="28"/>
      <w:szCs w:val="28"/>
    </w:rPr>
  </w:style>
  <w:style w:type="paragraph" w:styleId="Overskrift5">
    <w:name w:val="heading 5"/>
    <w:basedOn w:val="Normal"/>
    <w:next w:val="Normal"/>
    <w:uiPriority w:val="1"/>
    <w:semiHidden/>
    <w:qFormat/>
    <w:rsid w:val="00244EE6"/>
    <w:pPr>
      <w:spacing w:before="240" w:after="60"/>
      <w:outlineLvl w:val="4"/>
    </w:pPr>
    <w:rPr>
      <w:bCs/>
      <w:i/>
      <w:iCs/>
      <w:sz w:val="26"/>
      <w:szCs w:val="26"/>
    </w:rPr>
  </w:style>
  <w:style w:type="paragraph" w:styleId="Overskrift6">
    <w:name w:val="heading 6"/>
    <w:basedOn w:val="Normal"/>
    <w:next w:val="Normal"/>
    <w:uiPriority w:val="1"/>
    <w:semiHidden/>
    <w:qFormat/>
    <w:rsid w:val="00244EE6"/>
    <w:pPr>
      <w:spacing w:before="240" w:after="60"/>
      <w:outlineLvl w:val="5"/>
    </w:pPr>
    <w:rPr>
      <w:b/>
      <w:bCs/>
      <w:sz w:val="22"/>
      <w:szCs w:val="22"/>
    </w:rPr>
  </w:style>
  <w:style w:type="paragraph" w:styleId="Overskrift7">
    <w:name w:val="heading 7"/>
    <w:basedOn w:val="Normal"/>
    <w:next w:val="Normal"/>
    <w:uiPriority w:val="1"/>
    <w:semiHidden/>
    <w:qFormat/>
    <w:rsid w:val="00244EE6"/>
    <w:pPr>
      <w:spacing w:before="240" w:after="60"/>
      <w:outlineLvl w:val="6"/>
    </w:pPr>
    <w:rPr>
      <w:sz w:val="24"/>
    </w:rPr>
  </w:style>
  <w:style w:type="paragraph" w:styleId="Overskrift8">
    <w:name w:val="heading 8"/>
    <w:basedOn w:val="Normal"/>
    <w:next w:val="Normal"/>
    <w:uiPriority w:val="1"/>
    <w:semiHidden/>
    <w:qFormat/>
    <w:rsid w:val="00244EE6"/>
    <w:pPr>
      <w:spacing w:before="240" w:after="60"/>
      <w:outlineLvl w:val="7"/>
    </w:pPr>
    <w:rPr>
      <w:i/>
      <w:iCs/>
      <w:sz w:val="24"/>
    </w:rPr>
  </w:style>
  <w:style w:type="paragraph" w:styleId="Overskrift9">
    <w:name w:val="heading 9"/>
    <w:basedOn w:val="Normal"/>
    <w:next w:val="Normal"/>
    <w:uiPriority w:val="1"/>
    <w:semiHidden/>
    <w:qFormat/>
    <w:rsid w:val="00244EE6"/>
    <w:pPr>
      <w:spacing w:before="240" w:after="60"/>
      <w:outlineLvl w:val="8"/>
    </w:pPr>
    <w:rPr>
      <w:rFonts w:ascii="Arial" w:hAnsi="Arial" w:cs="Arial"/>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1-Plakat">
    <w:name w:val="Overskrift 1 - Plakat"/>
    <w:basedOn w:val="Normal"/>
    <w:uiPriority w:val="1"/>
    <w:qFormat/>
    <w:rsid w:val="00626A0E"/>
    <w:pPr>
      <w:spacing w:line="240" w:lineRule="auto"/>
    </w:pPr>
    <w:rPr>
      <w:sz w:val="84"/>
    </w:rPr>
  </w:style>
  <w:style w:type="paragraph" w:customStyle="1" w:styleId="Overskrift2-Plakat">
    <w:name w:val="Overskrift 2 - Plakat"/>
    <w:basedOn w:val="Normal"/>
    <w:uiPriority w:val="1"/>
    <w:qFormat/>
    <w:rsid w:val="00626A0E"/>
    <w:pPr>
      <w:spacing w:line="240" w:lineRule="auto"/>
    </w:pPr>
    <w:rPr>
      <w:sz w:val="60"/>
    </w:rPr>
  </w:style>
  <w:style w:type="paragraph" w:styleId="Indeks1">
    <w:name w:val="index 1"/>
    <w:basedOn w:val="Normal"/>
    <w:next w:val="Normal"/>
    <w:autoRedefine/>
    <w:uiPriority w:val="18"/>
    <w:semiHidden/>
    <w:rsid w:val="00244EE6"/>
    <w:pPr>
      <w:ind w:left="180" w:hanging="180"/>
    </w:pPr>
  </w:style>
  <w:style w:type="paragraph" w:customStyle="1" w:styleId="Template-hjlpetekst">
    <w:name w:val="Template - hjælpe tekst"/>
    <w:uiPriority w:val="9"/>
    <w:semiHidden/>
    <w:rsid w:val="00137F71"/>
    <w:rPr>
      <w:b/>
      <w:sz w:val="24"/>
      <w:szCs w:val="24"/>
    </w:rPr>
  </w:style>
  <w:style w:type="paragraph" w:styleId="Sidehoved">
    <w:name w:val="header"/>
    <w:basedOn w:val="Normal"/>
    <w:uiPriority w:val="18"/>
    <w:semiHidden/>
    <w:rsid w:val="005B0F66"/>
    <w:pPr>
      <w:tabs>
        <w:tab w:val="center" w:pos="4819"/>
        <w:tab w:val="right" w:pos="9638"/>
      </w:tabs>
    </w:pPr>
  </w:style>
  <w:style w:type="paragraph" w:styleId="Sidefod">
    <w:name w:val="footer"/>
    <w:basedOn w:val="Normal"/>
    <w:uiPriority w:val="18"/>
    <w:semiHidden/>
    <w:rsid w:val="005B0F66"/>
    <w:pPr>
      <w:tabs>
        <w:tab w:val="center" w:pos="4819"/>
        <w:tab w:val="right" w:pos="9638"/>
      </w:tabs>
    </w:pPr>
  </w:style>
  <w:style w:type="paragraph" w:customStyle="1" w:styleId="Template">
    <w:name w:val="Template"/>
    <w:uiPriority w:val="9"/>
    <w:semiHidden/>
    <w:rsid w:val="00E51DB6"/>
    <w:pPr>
      <w:spacing w:line="200" w:lineRule="atLeast"/>
    </w:pPr>
    <w:rPr>
      <w:b/>
      <w:color w:val="00718D"/>
      <w:sz w:val="16"/>
      <w:szCs w:val="24"/>
    </w:rPr>
  </w:style>
  <w:style w:type="paragraph" w:customStyle="1" w:styleId="Template-WebAdresse">
    <w:name w:val="Template -Web Adresse"/>
    <w:basedOn w:val="Template"/>
    <w:uiPriority w:val="9"/>
    <w:semiHidden/>
    <w:rsid w:val="00D4657D"/>
    <w:pPr>
      <w:spacing w:line="300" w:lineRule="atLeast"/>
    </w:pPr>
    <w:rPr>
      <w:b w:val="0"/>
      <w:noProof/>
      <w:sz w:val="24"/>
    </w:rPr>
  </w:style>
  <w:style w:type="paragraph" w:styleId="Indeksoverskrift">
    <w:name w:val="index heading"/>
    <w:basedOn w:val="Normal"/>
    <w:next w:val="Indeks1"/>
    <w:uiPriority w:val="18"/>
    <w:semiHidden/>
    <w:rsid w:val="00244EE6"/>
    <w:rPr>
      <w:rFonts w:ascii="Arial" w:hAnsi="Arial" w:cs="Arial"/>
      <w:b/>
      <w:bCs/>
    </w:rPr>
  </w:style>
  <w:style w:type="paragraph" w:styleId="Brevhoved">
    <w:name w:val="Message Header"/>
    <w:basedOn w:val="Normal"/>
    <w:uiPriority w:val="18"/>
    <w:semiHidden/>
    <w:rsid w:val="00244EE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
    <w:semiHidden/>
    <w:rsid w:val="00244EE6"/>
    <w:rPr>
      <w:sz w:val="24"/>
    </w:rPr>
  </w:style>
  <w:style w:type="paragraph" w:styleId="Normalindrykning">
    <w:name w:val="Normal Indent"/>
    <w:basedOn w:val="Normal"/>
    <w:uiPriority w:val="9"/>
    <w:semiHidden/>
    <w:rsid w:val="00244EE6"/>
    <w:pPr>
      <w:ind w:left="720"/>
    </w:pPr>
  </w:style>
  <w:style w:type="paragraph" w:styleId="Noteoverskrift">
    <w:name w:val="Note Heading"/>
    <w:basedOn w:val="Normal"/>
    <w:next w:val="Normal"/>
    <w:uiPriority w:val="9"/>
    <w:semiHidden/>
    <w:rsid w:val="00244EE6"/>
  </w:style>
  <w:style w:type="character" w:styleId="Sidetal">
    <w:name w:val="page number"/>
    <w:basedOn w:val="Standardskrifttypeiafsnit"/>
    <w:uiPriority w:val="9"/>
    <w:semiHidden/>
    <w:rsid w:val="00244EE6"/>
    <w:rPr>
      <w:b w:val="0"/>
    </w:rPr>
  </w:style>
  <w:style w:type="paragraph" w:styleId="Citatoverskrift">
    <w:name w:val="toa heading"/>
    <w:basedOn w:val="Normal"/>
    <w:next w:val="Normal"/>
    <w:uiPriority w:val="9"/>
    <w:semiHidden/>
    <w:rsid w:val="00244EE6"/>
    <w:pPr>
      <w:spacing w:before="120"/>
    </w:pPr>
    <w:rPr>
      <w:rFonts w:ascii="Arial" w:hAnsi="Arial" w:cs="Arial"/>
      <w:b/>
      <w:bCs/>
      <w:sz w:val="24"/>
    </w:rPr>
  </w:style>
  <w:style w:type="paragraph" w:customStyle="1" w:styleId="Dato1">
    <w:name w:val="Dato1"/>
    <w:basedOn w:val="Normal"/>
    <w:uiPriority w:val="2"/>
    <w:qFormat/>
    <w:rsid w:val="00E7758F"/>
    <w:rPr>
      <w:sz w:val="32"/>
    </w:rPr>
  </w:style>
  <w:style w:type="paragraph" w:styleId="Opstilling-punkttegn">
    <w:name w:val="List Bullet"/>
    <w:basedOn w:val="Normal"/>
    <w:uiPriority w:val="2"/>
    <w:rsid w:val="00B97194"/>
    <w:pPr>
      <w:numPr>
        <w:numId w:val="3"/>
      </w:numPr>
      <w:spacing w:line="300" w:lineRule="atLeast"/>
      <w:contextualSpacing/>
    </w:pPr>
    <w:rPr>
      <w:sz w:val="22"/>
    </w:rPr>
  </w:style>
  <w:style w:type="paragraph" w:styleId="Opstilling-talellerbogst">
    <w:name w:val="List Number"/>
    <w:basedOn w:val="Normal"/>
    <w:uiPriority w:val="2"/>
    <w:rsid w:val="00B97194"/>
    <w:pPr>
      <w:numPr>
        <w:numId w:val="5"/>
      </w:numPr>
      <w:spacing w:line="300" w:lineRule="atLeast"/>
      <w:contextualSpacing/>
    </w:pPr>
    <w:rPr>
      <w:sz w:val="22"/>
    </w:rPr>
  </w:style>
  <w:style w:type="paragraph" w:styleId="Markeringsbobletekst">
    <w:name w:val="Balloon Text"/>
    <w:basedOn w:val="Normal"/>
    <w:link w:val="MarkeringsbobletekstTegn"/>
    <w:uiPriority w:val="18"/>
    <w:semiHidden/>
    <w:rsid w:val="0054354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18"/>
    <w:semiHidden/>
    <w:rsid w:val="005435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Furesø - Rød">
      <a:dk1>
        <a:sysClr val="windowText" lastClr="000000"/>
      </a:dk1>
      <a:lt1>
        <a:sysClr val="window" lastClr="FFFFFF"/>
      </a:lt1>
      <a:dk2>
        <a:srgbClr val="3F5E65"/>
      </a:dk2>
      <a:lt2>
        <a:srgbClr val="DA0039"/>
      </a:lt2>
      <a:accent1>
        <a:srgbClr val="008AC2"/>
      </a:accent1>
      <a:accent2>
        <a:srgbClr val="4BBBCA"/>
      </a:accent2>
      <a:accent3>
        <a:srgbClr val="A5D9E3"/>
      </a:accent3>
      <a:accent4>
        <a:srgbClr val="889EA9"/>
      </a:accent4>
      <a:accent5>
        <a:srgbClr val="00718F"/>
      </a:accent5>
      <a:accent6>
        <a:srgbClr val="DA003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33583863</Template>
  <TotalTime>44</TotalTime>
  <Pages>1</Pages>
  <Words>129</Words>
  <Characters>789</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Flyer</vt:lpstr>
      <vt:lpstr>A4 Flyer</vt:lpstr>
    </vt:vector>
  </TitlesOfParts>
  <Company>skabelondesign</Company>
  <LinksUpToDate>false</LinksUpToDate>
  <CharactersWithSpaces>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Flyer</dc:title>
  <dc:creator>asbr</dc:creator>
  <cp:lastModifiedBy>stc</cp:lastModifiedBy>
  <cp:revision>3</cp:revision>
  <cp:lastPrinted>2013-10-17T14:29:00Z</cp:lastPrinted>
  <dcterms:created xsi:type="dcterms:W3CDTF">2013-10-18T10:45:00Z</dcterms:created>
  <dcterms:modified xsi:type="dcterms:W3CDTF">2013-10-18T11:46:00Z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DocumentLanguageString">
    <vt:lpwstr/>
  </property>
  <property fmtid="{D5CDD505-2E9C-101B-9397-08002B2CF9AE}" pid="4" name="SD_CtlText_Usersettings_Userprofile">
    <vt:lpwstr>Anne Sørensen</vt:lpwstr>
  </property>
  <property fmtid="{D5CDD505-2E9C-101B-9397-08002B2CF9AE}" pid="5" name="SD_UserprofileName">
    <vt:lpwstr>Anne Sørensen</vt:lpwstr>
  </property>
  <property fmtid="{D5CDD505-2E9C-101B-9397-08002B2CF9AE}" pid="6" name="SD_Office_SD_OFF_ID">
    <vt:lpwstr>1</vt:lpwstr>
  </property>
  <property fmtid="{D5CDD505-2E9C-101B-9397-08002B2CF9AE}" pid="7" name="SD_Office_SD_OFF_Name_1">
    <vt:lpwstr>Administrationen</vt:lpwstr>
  </property>
  <property fmtid="{D5CDD505-2E9C-101B-9397-08002B2CF9AE}" pid="8" name="SD_Office_SD_OFF_ImageDefinition">
    <vt:lpwstr>Furesø Kommune</vt:lpwstr>
  </property>
  <property fmtid="{D5CDD505-2E9C-101B-9397-08002B2CF9AE}" pid="9" name="SD_Office_SD_OFF_ColorTheme">
    <vt:lpwstr>Furesø kommune.xml</vt:lpwstr>
  </property>
  <property fmtid="{D5CDD505-2E9C-101B-9397-08002B2CF9AE}" pid="10" name="DocumentInfoFinished">
    <vt:lpwstr>True</vt:lpwstr>
  </property>
</Properties>
</file>