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7024" w:type="dxa"/>
        <w:tblLayout w:type="fixed"/>
        <w:tblCellMar>
          <w:left w:w="0" w:type="dxa"/>
          <w:right w:w="0" w:type="dxa"/>
        </w:tblCellMar>
        <w:tblLook w:val="01E0"/>
      </w:tblPr>
      <w:tblGrid>
        <w:gridCol w:w="7024"/>
      </w:tblGrid>
      <w:tr w:rsidR="00F75E71" w:rsidTr="00682D83">
        <w:trPr>
          <w:trHeight w:val="1632"/>
        </w:trPr>
        <w:tc>
          <w:tcPr>
            <w:tcW w:w="7024" w:type="dxa"/>
          </w:tcPr>
          <w:p w:rsidR="00F75E71" w:rsidRDefault="00F75E71" w:rsidP="00D97922">
            <w:r>
              <w:t>Center for By, Miljø og Erhverv</w:t>
            </w:r>
          </w:p>
          <w:p w:rsidR="00F75E71" w:rsidRDefault="00F75E71" w:rsidP="00D97922">
            <w:r>
              <w:t>Furesø Kommune</w:t>
            </w:r>
          </w:p>
        </w:tc>
      </w:tr>
    </w:tbl>
    <w:p w:rsidR="00F75E71" w:rsidRDefault="00F75E71" w:rsidP="00993EA9">
      <w:pPr>
        <w:pStyle w:val="Template-Adresse"/>
        <w:framePr w:w="2390" w:h="7799" w:hRule="exact" w:hSpace="180" w:wrap="around" w:vAnchor="page" w:hAnchor="page" w:x="9348" w:y="4441"/>
        <w:rPr>
          <w:szCs w:val="14"/>
        </w:rPr>
      </w:pPr>
      <w:r>
        <w:rPr>
          <w:szCs w:val="14"/>
        </w:rPr>
        <w:t>Dato: 8</w:t>
      </w:r>
      <w:r>
        <w:t>. maj 2012</w:t>
      </w:r>
    </w:p>
    <w:p w:rsidR="00F75E71" w:rsidRDefault="00F75E71" w:rsidP="00993EA9">
      <w:pPr>
        <w:pStyle w:val="Template-Adresse"/>
        <w:framePr w:w="2390" w:h="7799" w:hRule="exact" w:hSpace="180" w:wrap="around" w:vAnchor="page" w:hAnchor="page" w:x="9348" w:y="4441"/>
        <w:rPr>
          <w:szCs w:val="14"/>
        </w:rPr>
      </w:pPr>
      <w:r>
        <w:rPr>
          <w:szCs w:val="14"/>
        </w:rPr>
        <w:t xml:space="preserve">Sags id: </w:t>
      </w:r>
      <w:r>
        <w:t>190-2011-35013</w:t>
      </w:r>
    </w:p>
    <w:p w:rsidR="00F75E71" w:rsidRDefault="00F75E71" w:rsidP="00993EA9">
      <w:pPr>
        <w:pStyle w:val="Template-Adresse"/>
        <w:framePr w:w="2390" w:h="7799" w:hRule="exact" w:hSpace="180" w:wrap="around" w:vAnchor="page" w:hAnchor="page" w:x="9348" w:y="4441"/>
        <w:rPr>
          <w:szCs w:val="20"/>
        </w:rPr>
      </w:pPr>
      <w:r>
        <w:rPr>
          <w:szCs w:val="14"/>
        </w:rPr>
        <w:t>Dok.nr.:</w:t>
      </w:r>
      <w:r>
        <w:t>190-2012-74332</w:t>
      </w:r>
    </w:p>
    <w:p w:rsidR="00F75E71" w:rsidRDefault="00F75E71" w:rsidP="00993EA9">
      <w:pPr>
        <w:pStyle w:val="Template-Adresse"/>
        <w:framePr w:w="2390" w:h="7799" w:hRule="exact" w:hSpace="180" w:wrap="around" w:vAnchor="page" w:hAnchor="page" w:x="9348" w:y="4441"/>
      </w:pPr>
    </w:p>
    <w:p w:rsidR="00F75E71" w:rsidRPr="00861D1E" w:rsidRDefault="00F75E71" w:rsidP="00993EA9">
      <w:pPr>
        <w:pStyle w:val="Template-Adresse"/>
        <w:framePr w:w="2390" w:h="7799" w:hRule="exact" w:hSpace="180" w:wrap="around" w:vAnchor="page" w:hAnchor="page" w:x="9348" w:y="4441"/>
        <w:rPr>
          <w:b/>
          <w:szCs w:val="14"/>
        </w:rPr>
      </w:pPr>
      <w:r>
        <w:rPr>
          <w:b/>
          <w:szCs w:val="14"/>
        </w:rPr>
        <w:t>Center for Drift og Teknik</w:t>
      </w:r>
    </w:p>
    <w:p w:rsidR="00F75E71" w:rsidRDefault="00F75E71" w:rsidP="005D3929">
      <w:pPr>
        <w:pStyle w:val="Template-Adresse"/>
        <w:framePr w:w="2390" w:h="7799" w:hRule="exact" w:hSpace="180" w:wrap="around" w:vAnchor="page" w:hAnchor="page" w:x="9348" w:y="4441"/>
        <w:rPr>
          <w:szCs w:val="14"/>
        </w:rPr>
      </w:pPr>
      <w:r>
        <w:rPr>
          <w:szCs w:val="14"/>
        </w:rPr>
        <w:t>Stiager 2</w:t>
      </w:r>
    </w:p>
    <w:p w:rsidR="00F75E71" w:rsidRPr="00F14937" w:rsidRDefault="00F75E71" w:rsidP="005D3929">
      <w:pPr>
        <w:pStyle w:val="Template-Adresse"/>
        <w:framePr w:w="2390" w:h="7799" w:hRule="exact" w:hSpace="180" w:wrap="around" w:vAnchor="page" w:hAnchor="page" w:x="9348" w:y="4441"/>
        <w:rPr>
          <w:szCs w:val="14"/>
        </w:rPr>
      </w:pPr>
      <w:r>
        <w:rPr>
          <w:szCs w:val="14"/>
        </w:rPr>
        <w:t>3500 Værløse</w:t>
      </w:r>
    </w:p>
    <w:p w:rsidR="00F75E71" w:rsidRDefault="00F75E71" w:rsidP="00993EA9">
      <w:pPr>
        <w:pStyle w:val="Template-Adresse"/>
        <w:framePr w:w="2390" w:h="7799" w:hRule="exact" w:hSpace="180" w:wrap="around" w:vAnchor="page" w:hAnchor="page" w:x="9348" w:y="4441"/>
      </w:pPr>
      <w:r w:rsidRPr="00437699">
        <w:t xml:space="preserve">Tlf.: 7235 4000 </w:t>
      </w:r>
    </w:p>
    <w:p w:rsidR="00F75E71" w:rsidRDefault="00F75E71" w:rsidP="00993EA9">
      <w:pPr>
        <w:pStyle w:val="Template-Adresse"/>
        <w:framePr w:w="2390" w:h="7799" w:hRule="exact" w:hSpace="180" w:wrap="around" w:vAnchor="page" w:hAnchor="page" w:x="9348" w:y="4441"/>
      </w:pPr>
    </w:p>
    <w:p w:rsidR="00F75E71" w:rsidRDefault="00F75E71" w:rsidP="00993EA9">
      <w:pPr>
        <w:pStyle w:val="Template-Adresse"/>
        <w:framePr w:w="2390" w:h="7799" w:hRule="exact" w:hSpace="180" w:wrap="around" w:vAnchor="page" w:hAnchor="page" w:x="9348" w:y="4441"/>
      </w:pPr>
      <w:r>
        <w:t>Sagsbehandler:</w:t>
      </w:r>
    </w:p>
    <w:p w:rsidR="00F75E71" w:rsidRDefault="00F75E71" w:rsidP="00993EA9">
      <w:pPr>
        <w:pStyle w:val="Template-Adresse"/>
        <w:framePr w:w="2390" w:h="7799" w:hRule="exact" w:hSpace="180" w:wrap="around" w:vAnchor="page" w:hAnchor="page" w:x="9348" w:y="4441"/>
      </w:pPr>
      <w:smartTag w:uri="urn:schemas-microsoft-com:office:smarttags" w:element="PersonName">
        <w:r>
          <w:t>Benedicte Isabella Pedersen</w:t>
        </w:r>
      </w:smartTag>
    </w:p>
    <w:p w:rsidR="00F75E71" w:rsidRPr="00900736" w:rsidRDefault="00F75E71" w:rsidP="00993EA9">
      <w:pPr>
        <w:pStyle w:val="Template-Adresse"/>
        <w:framePr w:w="2390" w:h="7799" w:hRule="exact" w:hSpace="180" w:wrap="around" w:vAnchor="page" w:hAnchor="page" w:x="9348" w:y="4441"/>
        <w:rPr>
          <w:lang w:val="de-DE"/>
        </w:rPr>
      </w:pPr>
      <w:r>
        <w:rPr>
          <w:lang w:val="de-DE"/>
        </w:rPr>
        <w:t>Telefon: 7235 5362</w:t>
      </w:r>
    </w:p>
    <w:p w:rsidR="00F75E71" w:rsidRPr="004E1E30" w:rsidRDefault="00F75E71" w:rsidP="00993EA9">
      <w:pPr>
        <w:pStyle w:val="Template-Adresse"/>
        <w:framePr w:w="2390" w:h="7799" w:hRule="exact" w:hSpace="180" w:wrap="around" w:vAnchor="page" w:hAnchor="page" w:x="9348" w:y="4441"/>
        <w:rPr>
          <w:lang w:val="de-DE"/>
        </w:rPr>
      </w:pPr>
      <w:r w:rsidRPr="004E1E30">
        <w:rPr>
          <w:lang w:val="de-DE"/>
        </w:rPr>
        <w:t xml:space="preserve">E-mail: </w:t>
      </w:r>
      <w:r>
        <w:rPr>
          <w:lang w:val="de-DE"/>
        </w:rPr>
        <w:t>drift</w:t>
      </w:r>
      <w:r w:rsidRPr="00976BFD">
        <w:rPr>
          <w:lang w:val="de-DE"/>
        </w:rPr>
        <w:t>@furesoe.dk</w:t>
      </w:r>
    </w:p>
    <w:p w:rsidR="00F75E71" w:rsidRPr="004E1E30" w:rsidRDefault="00F75E71" w:rsidP="00993EA9">
      <w:pPr>
        <w:pStyle w:val="Template-Adresse"/>
        <w:framePr w:w="2390" w:h="7799" w:hRule="exact" w:hSpace="180" w:wrap="around" w:vAnchor="page" w:hAnchor="page" w:x="9348" w:y="4441"/>
        <w:rPr>
          <w:szCs w:val="14"/>
          <w:lang w:val="de-DE"/>
        </w:rPr>
      </w:pPr>
    </w:p>
    <w:p w:rsidR="00F75E71" w:rsidRPr="007C3243" w:rsidRDefault="00F75E71" w:rsidP="003D39C1">
      <w:pPr>
        <w:rPr>
          <w:b/>
        </w:rPr>
      </w:pPr>
      <w:r w:rsidRPr="007C3243">
        <w:rPr>
          <w:b/>
          <w:noProof/>
        </w:rPr>
        <w:t>Ansøgning om dispensation til anlæg af grønt område nord for Kompagnivej</w:t>
      </w:r>
    </w:p>
    <w:p w:rsidR="00F75E71" w:rsidRDefault="00F75E71" w:rsidP="003D39C1"/>
    <w:p w:rsidR="00F75E71" w:rsidRDefault="00F75E71" w:rsidP="007C3243">
      <w:r>
        <w:t>Hermed ansøges om dispensation fra lokalplan 70.4 til anlæg af bålplads og bakke på friareal nord for Kompagnivej matr. 98bt, Farum By.</w:t>
      </w:r>
    </w:p>
    <w:p w:rsidR="00F75E71" w:rsidRDefault="00F75E71" w:rsidP="007C3243"/>
    <w:p w:rsidR="00F75E71" w:rsidRDefault="00F75E71" w:rsidP="00E116CA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7C3243">
        <w:rPr>
          <w:szCs w:val="22"/>
        </w:rPr>
        <w:t>Vi har i Vej og Park fået til opgave</w:t>
      </w:r>
      <w:r>
        <w:rPr>
          <w:szCs w:val="22"/>
        </w:rPr>
        <w:t>,</w:t>
      </w:r>
      <w:r w:rsidRPr="007C3243">
        <w:rPr>
          <w:szCs w:val="22"/>
        </w:rPr>
        <w:t xml:space="preserve"> at skabe et grønt rekreativt område på fr</w:t>
      </w:r>
      <w:r w:rsidRPr="007C3243">
        <w:rPr>
          <w:szCs w:val="22"/>
        </w:rPr>
        <w:t>i</w:t>
      </w:r>
      <w:r w:rsidRPr="007C3243">
        <w:rPr>
          <w:szCs w:val="22"/>
        </w:rPr>
        <w:t xml:space="preserve">arealet nord for Kompagnivej. </w:t>
      </w:r>
      <w:r>
        <w:rPr>
          <w:szCs w:val="22"/>
        </w:rPr>
        <w:t>Vi ønsker at lave en bålplads til glæde for bo</w:t>
      </w:r>
      <w:r>
        <w:rPr>
          <w:szCs w:val="22"/>
        </w:rPr>
        <w:t>r</w:t>
      </w:r>
      <w:r>
        <w:rPr>
          <w:szCs w:val="22"/>
        </w:rPr>
        <w:t>gerne i området. Bålpladsen skal skabe rammer for samvær og gode naturopl</w:t>
      </w:r>
      <w:r>
        <w:rPr>
          <w:szCs w:val="22"/>
        </w:rPr>
        <w:t>e</w:t>
      </w:r>
      <w:r>
        <w:rPr>
          <w:szCs w:val="22"/>
        </w:rPr>
        <w:t>velser. Derudover vil vi, på opfordring fra grundejerforeningen Farum Kaserne, gerne lave en bakke som giver muligheder som kælkebakke.</w:t>
      </w:r>
    </w:p>
    <w:p w:rsidR="00F75E71" w:rsidRDefault="00F75E71" w:rsidP="00E116CA">
      <w:pPr>
        <w:autoSpaceDE w:val="0"/>
        <w:autoSpaceDN w:val="0"/>
        <w:adjustRightInd w:val="0"/>
        <w:spacing w:line="240" w:lineRule="auto"/>
        <w:rPr>
          <w:szCs w:val="22"/>
        </w:rPr>
      </w:pPr>
    </w:p>
    <w:p w:rsidR="00F75E71" w:rsidRDefault="00F75E71" w:rsidP="00E116CA">
      <w:pPr>
        <w:autoSpaceDE w:val="0"/>
        <w:autoSpaceDN w:val="0"/>
        <w:adjustRightInd w:val="0"/>
        <w:spacing w:line="240" w:lineRule="auto"/>
        <w:rPr>
          <w:szCs w:val="22"/>
        </w:rPr>
      </w:pPr>
      <w:r>
        <w:rPr>
          <w:szCs w:val="22"/>
        </w:rPr>
        <w:t>Bålpladsen vil blive lavet af store sten som allerede ligger på friarealet. Det er hensigten at lave bålpladsen, så den får et naturpræg og bliver placeret på et pl</w:t>
      </w:r>
      <w:r>
        <w:rPr>
          <w:szCs w:val="22"/>
        </w:rPr>
        <w:t>a</w:t>
      </w:r>
      <w:r>
        <w:rPr>
          <w:szCs w:val="22"/>
        </w:rPr>
        <w:t xml:space="preserve">teau på kælkebakken. Bålpladsen vil fylde ca. </w:t>
      </w:r>
      <w:smartTag w:uri="urn:schemas-microsoft-com:office:smarttags" w:element="metricconverter">
        <w:smartTagPr>
          <w:attr w:name="ProductID" w:val="5 meter"/>
        </w:smartTagPr>
        <w:r>
          <w:rPr>
            <w:szCs w:val="22"/>
          </w:rPr>
          <w:t>5 meter</w:t>
        </w:r>
      </w:smartTag>
      <w:r>
        <w:rPr>
          <w:szCs w:val="22"/>
        </w:rPr>
        <w:t xml:space="preserve"> i diameter. Bålet vil blive bygget op med sten rundt om. Det er meningen, at man skal sidde på store sten rundt om bålet.</w:t>
      </w:r>
    </w:p>
    <w:p w:rsidR="00F75E71" w:rsidRDefault="00F75E71" w:rsidP="00E116CA">
      <w:pPr>
        <w:autoSpaceDE w:val="0"/>
        <w:autoSpaceDN w:val="0"/>
        <w:adjustRightInd w:val="0"/>
        <w:spacing w:line="240" w:lineRule="auto"/>
        <w:rPr>
          <w:szCs w:val="22"/>
        </w:rPr>
      </w:pPr>
    </w:p>
    <w:p w:rsidR="00F75E71" w:rsidRDefault="00F75E71" w:rsidP="00E116CA">
      <w:pPr>
        <w:autoSpaceDE w:val="0"/>
        <w:autoSpaceDN w:val="0"/>
        <w:adjustRightInd w:val="0"/>
        <w:spacing w:line="240" w:lineRule="auto"/>
        <w:rPr>
          <w:szCs w:val="22"/>
        </w:rPr>
      </w:pPr>
      <w:r>
        <w:rPr>
          <w:szCs w:val="22"/>
        </w:rPr>
        <w:t xml:space="preserve">Kælkebakken vil blive opbygget af 5500 m3 jord. Den bliver ca 7 meter høj. På toppen vil der være et plateu hvor der skal stå en bænk. På toppen vil der blive plantet et egetræ. Kælkebakkens udformning kan ses på vedlagte situationsplan. </w:t>
      </w:r>
    </w:p>
    <w:p w:rsidR="00F75E71" w:rsidRPr="007C3243" w:rsidRDefault="00F75E71" w:rsidP="007C3243">
      <w:pPr>
        <w:autoSpaceDE w:val="0"/>
        <w:autoSpaceDN w:val="0"/>
        <w:adjustRightInd w:val="0"/>
        <w:spacing w:line="240" w:lineRule="auto"/>
        <w:rPr>
          <w:szCs w:val="22"/>
        </w:rPr>
      </w:pPr>
    </w:p>
    <w:p w:rsidR="00F75E71" w:rsidRDefault="00F75E71" w:rsidP="00221624">
      <w:pPr>
        <w:rPr>
          <w:szCs w:val="22"/>
        </w:rPr>
      </w:pPr>
      <w:r>
        <w:t xml:space="preserve">I henhold til lokalplan 70.4 er arealet udlagt som offentligt rekreativt område. Arealet er defineret som naturlandskab. </w:t>
      </w:r>
    </w:p>
    <w:p w:rsidR="00F75E71" w:rsidRDefault="00F75E71" w:rsidP="007C3243">
      <w:pPr>
        <w:autoSpaceDE w:val="0"/>
        <w:autoSpaceDN w:val="0"/>
        <w:adjustRightInd w:val="0"/>
        <w:spacing w:line="240" w:lineRule="auto"/>
        <w:rPr>
          <w:szCs w:val="22"/>
        </w:rPr>
      </w:pPr>
    </w:p>
    <w:p w:rsidR="00F75E71" w:rsidRPr="0093781F" w:rsidRDefault="00F75E71" w:rsidP="007C3243">
      <w:pPr>
        <w:autoSpaceDE w:val="0"/>
        <w:autoSpaceDN w:val="0"/>
        <w:adjustRightInd w:val="0"/>
        <w:spacing w:line="240" w:lineRule="auto"/>
        <w:rPr>
          <w:b/>
          <w:szCs w:val="22"/>
        </w:rPr>
      </w:pPr>
      <w:r w:rsidRPr="0093781F">
        <w:rPr>
          <w:b/>
          <w:szCs w:val="22"/>
        </w:rPr>
        <w:t>Efterfølgende pleje</w:t>
      </w:r>
    </w:p>
    <w:p w:rsidR="00F75E71" w:rsidRDefault="00F75E71" w:rsidP="007C3243">
      <w:pPr>
        <w:autoSpaceDE w:val="0"/>
        <w:autoSpaceDN w:val="0"/>
        <w:adjustRightInd w:val="0"/>
        <w:spacing w:line="240" w:lineRule="auto"/>
        <w:rPr>
          <w:szCs w:val="22"/>
        </w:rPr>
      </w:pPr>
      <w:r>
        <w:rPr>
          <w:szCs w:val="22"/>
        </w:rPr>
        <w:t>P</w:t>
      </w:r>
      <w:r w:rsidRPr="007C3243">
        <w:rPr>
          <w:szCs w:val="22"/>
        </w:rPr>
        <w:t xml:space="preserve">å arealet </w:t>
      </w:r>
      <w:r>
        <w:rPr>
          <w:szCs w:val="22"/>
        </w:rPr>
        <w:t xml:space="preserve">rundt om </w:t>
      </w:r>
      <w:r w:rsidRPr="007C3243">
        <w:rPr>
          <w:szCs w:val="22"/>
        </w:rPr>
        <w:t>bålplads</w:t>
      </w:r>
      <w:r>
        <w:rPr>
          <w:szCs w:val="22"/>
        </w:rPr>
        <w:t>en ønskes om tilladelse til, at slå græsset efter b</w:t>
      </w:r>
      <w:r>
        <w:rPr>
          <w:szCs w:val="22"/>
        </w:rPr>
        <w:t>e</w:t>
      </w:r>
      <w:r>
        <w:rPr>
          <w:szCs w:val="22"/>
        </w:rPr>
        <w:t>hov, så arealet hele tiden er er til at færdes på. Dette vil svare til cirka 8-10 ga</w:t>
      </w:r>
      <w:r>
        <w:rPr>
          <w:szCs w:val="22"/>
        </w:rPr>
        <w:t>n</w:t>
      </w:r>
      <w:r>
        <w:rPr>
          <w:szCs w:val="22"/>
        </w:rPr>
        <w:t xml:space="preserve">ge årligt. Plejen er hovedsagelig rettet mod regulering af græshøjden. Det bliver ikke græs, der er så kort at det egner sig til boldspil. </w:t>
      </w:r>
    </w:p>
    <w:p w:rsidR="00F75E71" w:rsidRDefault="00F75E71" w:rsidP="007C3243">
      <w:pPr>
        <w:autoSpaceDE w:val="0"/>
        <w:autoSpaceDN w:val="0"/>
        <w:adjustRightInd w:val="0"/>
        <w:spacing w:line="240" w:lineRule="auto"/>
        <w:rPr>
          <w:szCs w:val="22"/>
        </w:rPr>
      </w:pPr>
    </w:p>
    <w:p w:rsidR="00F75E71" w:rsidRPr="007C3243" w:rsidRDefault="00F75E71" w:rsidP="007C3243">
      <w:pPr>
        <w:autoSpaceDE w:val="0"/>
        <w:autoSpaceDN w:val="0"/>
        <w:adjustRightInd w:val="0"/>
        <w:spacing w:line="240" w:lineRule="auto"/>
        <w:rPr>
          <w:szCs w:val="22"/>
        </w:rPr>
      </w:pPr>
      <w:r>
        <w:rPr>
          <w:szCs w:val="22"/>
        </w:rPr>
        <w:t>Det resterende areal vil blive slået en gang årligt som foreskrevet i plejeplanen for området. Der vil blive slået en klippet sti igennem arealet, samt til toppen af bakken.</w:t>
      </w:r>
    </w:p>
    <w:p w:rsidR="00F75E71" w:rsidRDefault="00F75E71" w:rsidP="007C3243">
      <w:pPr>
        <w:autoSpaceDE w:val="0"/>
        <w:autoSpaceDN w:val="0"/>
        <w:adjustRightInd w:val="0"/>
        <w:spacing w:line="240" w:lineRule="auto"/>
        <w:rPr>
          <w:szCs w:val="22"/>
        </w:rPr>
      </w:pPr>
    </w:p>
    <w:p w:rsidR="00F75E71" w:rsidRDefault="00F75E71" w:rsidP="003D39C1">
      <w:r w:rsidRPr="00E33791">
        <w:t>Venlig hilsen</w:t>
      </w:r>
    </w:p>
    <w:p w:rsidR="00F75E71" w:rsidRDefault="00F75E71" w:rsidP="003D39C1"/>
    <w:p w:rsidR="00F75E71" w:rsidRDefault="00F75E71" w:rsidP="003D39C1">
      <w:pPr>
        <w:rPr>
          <w:noProof/>
        </w:rPr>
      </w:pPr>
      <w:smartTag w:uri="urn:schemas-microsoft-com:office:smarttags" w:element="PersonName">
        <w:r>
          <w:rPr>
            <w:noProof/>
          </w:rPr>
          <w:t>Benedicte Isabella Pedersen</w:t>
        </w:r>
      </w:smartTag>
    </w:p>
    <w:p w:rsidR="00F75E71" w:rsidRDefault="00F75E71" w:rsidP="003D39C1">
      <w:pPr>
        <w:rPr>
          <w:noProof/>
        </w:rPr>
      </w:pPr>
      <w:r>
        <w:rPr>
          <w:noProof/>
        </w:rPr>
        <w:t>Skov- og landskabsingeniør</w:t>
      </w: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  <w:r>
        <w:rPr>
          <w:noProof/>
        </w:rPr>
        <w:t>Bilag:/</w:t>
      </w:r>
    </w:p>
    <w:p w:rsidR="00F75E71" w:rsidRDefault="00F75E71" w:rsidP="003D39C1">
      <w:pPr>
        <w:rPr>
          <w:noProof/>
        </w:rPr>
      </w:pPr>
      <w:r>
        <w:rPr>
          <w:noProof/>
        </w:rPr>
        <w:t>Situationsplan for kælkebakke</w:t>
      </w:r>
    </w:p>
    <w:p w:rsidR="00F75E71" w:rsidRDefault="00F75E71" w:rsidP="003D39C1">
      <w:pPr>
        <w:rPr>
          <w:noProof/>
        </w:rPr>
      </w:pPr>
      <w:r>
        <w:rPr>
          <w:noProof/>
        </w:rPr>
        <w:t>Oversigt over Farum Kaserne</w:t>
      </w:r>
    </w:p>
    <w:p w:rsidR="00F75E71" w:rsidRDefault="00F75E71" w:rsidP="003D39C1">
      <w:pPr>
        <w:rPr>
          <w:noProof/>
        </w:rPr>
      </w:pPr>
      <w:r>
        <w:rPr>
          <w:noProof/>
        </w:rPr>
        <w:t>Billeder af sten og bålplads</w:t>
      </w:r>
      <w:r>
        <w:rPr>
          <w:noProof/>
        </w:rPr>
        <w:br/>
      </w:r>
    </w:p>
    <w:p w:rsidR="00F75E71" w:rsidRPr="005D2A9D" w:rsidRDefault="00F75E71" w:rsidP="003D39C1">
      <w:pPr>
        <w:rPr>
          <w:noProof/>
          <w:sz w:val="32"/>
          <w:szCs w:val="32"/>
        </w:rPr>
      </w:pPr>
      <w:r>
        <w:rPr>
          <w:noProof/>
        </w:rPr>
        <w:br w:type="page"/>
      </w:r>
    </w:p>
    <w:p w:rsidR="00F75E71" w:rsidRDefault="00F75E71" w:rsidP="003D39C1">
      <w:pPr>
        <w:rPr>
          <w:noProof/>
        </w:rPr>
      </w:pPr>
      <w:r>
        <w:rPr>
          <w:noProof/>
        </w:rPr>
        <w:pict>
          <v:group id="_x0000_s1030" style="position:absolute;margin-left:1.5pt;margin-top:-39.75pt;width:340.5pt;height:614.25pt;z-index:251658240" coordorigin="1448,3141" coordsize="6810,122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1598;top:10417;width:6660;height:4233">
              <v:imagedata r:id="rId7" o:title="" croptop="4999f" cropbottom="4998f"/>
            </v:shape>
            <v:shape id="_x0000_s1032" type="#_x0000_t75" style="position:absolute;left:1598;top:4041;width:6660;height:4995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1493;top:14661;width:4500;height:765" filled="f" stroked="f">
              <v:textbox>
                <w:txbxContent>
                  <w:p w:rsidR="00F75E71" w:rsidRDefault="00F75E71">
                    <w:r>
                      <w:t>Inspiration fra bålplads i Geel Skov.</w:t>
                    </w:r>
                  </w:p>
                </w:txbxContent>
              </v:textbox>
            </v:shape>
            <v:shape id="_x0000_s1034" type="#_x0000_t202" style="position:absolute;left:1478;top:9066;width:4500;height:765" filled="f" stroked="f">
              <v:textbox>
                <w:txbxContent>
                  <w:p w:rsidR="00F75E71" w:rsidRDefault="00F75E71" w:rsidP="00F40425">
                    <w:r>
                      <w:t>Eksisterende sten på friarealet</w:t>
                    </w:r>
                  </w:p>
                </w:txbxContent>
              </v:textbox>
            </v:shape>
            <v:shape id="_x0000_s1035" type="#_x0000_t202" style="position:absolute;left:1448;top:3141;width:5760;height:540" filled="f" stroked="f">
              <v:textbox>
                <w:txbxContent>
                  <w:p w:rsidR="00F75E71" w:rsidRPr="004A70D8" w:rsidRDefault="00F75E71">
                    <w:pPr>
                      <w:rPr>
                        <w:b/>
                        <w:sz w:val="32"/>
                        <w:szCs w:val="32"/>
                      </w:rPr>
                    </w:pPr>
                    <w:r w:rsidRPr="004A70D8">
                      <w:rPr>
                        <w:b/>
                        <w:sz w:val="32"/>
                        <w:szCs w:val="32"/>
                      </w:rPr>
                      <w:t>Billeder af ste</w:t>
                    </w:r>
                    <w:r>
                      <w:rPr>
                        <w:b/>
                        <w:sz w:val="32"/>
                        <w:szCs w:val="32"/>
                      </w:rPr>
                      <w:t>n</w:t>
                    </w:r>
                    <w:r w:rsidRPr="004A70D8">
                      <w:rPr>
                        <w:b/>
                        <w:sz w:val="32"/>
                        <w:szCs w:val="32"/>
                      </w:rPr>
                      <w:t xml:space="preserve"> og bålplads</w:t>
                    </w:r>
                  </w:p>
                </w:txbxContent>
              </v:textbox>
            </v:shape>
          </v:group>
        </w:pict>
      </w: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p w:rsidR="00F75E71" w:rsidRDefault="00F75E71" w:rsidP="003D39C1">
      <w:pPr>
        <w:rPr>
          <w:noProof/>
        </w:rPr>
      </w:pPr>
    </w:p>
    <w:sectPr w:rsidR="00F75E71" w:rsidSect="00A83E26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1" w:right="3402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E71" w:rsidRDefault="00F75E71">
      <w:r>
        <w:separator/>
      </w:r>
    </w:p>
  </w:endnote>
  <w:endnote w:type="continuationSeparator" w:id="0">
    <w:p w:rsidR="00F75E71" w:rsidRDefault="00F75E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E71" w:rsidRDefault="00F75E71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67pt;margin-top:789.8pt;width:80.2pt;height:19pt;z-index:251659264;mso-position-horizontal-relative:page;mso-position-vertical-relative:page" filled="f" stroked="f">
          <v:textbox inset="0,0,0,0">
            <w:txbxContent>
              <w:p w:rsidR="00F75E71" w:rsidRPr="00850BA6" w:rsidRDefault="00F75E71">
                <w:pPr>
                  <w:rPr>
                    <w:rStyle w:val="PageNumber"/>
                  </w:rPr>
                </w:pPr>
                <w:r w:rsidRPr="00850BA6">
                  <w:rPr>
                    <w:rStyle w:val="PageNumber"/>
                  </w:rPr>
                  <w:t xml:space="preserve">Side </w:t>
                </w:r>
                <w:r w:rsidRPr="00850BA6">
                  <w:rPr>
                    <w:rStyle w:val="PageNumber"/>
                  </w:rPr>
                  <w:fldChar w:fldCharType="begin"/>
                </w:r>
                <w:r w:rsidRPr="00850BA6">
                  <w:rPr>
                    <w:rStyle w:val="PageNumber"/>
                  </w:rPr>
                  <w:instrText xml:space="preserve"> PAGE </w:instrText>
                </w:r>
                <w:r w:rsidRPr="00850BA6">
                  <w:rPr>
                    <w:rStyle w:val="PageNumber"/>
                  </w:rPr>
                  <w:fldChar w:fldCharType="separate"/>
                </w:r>
                <w:r>
                  <w:rPr>
                    <w:rStyle w:val="PageNumber"/>
                    <w:noProof/>
                  </w:rPr>
                  <w:t>2</w:t>
                </w:r>
                <w:r w:rsidRPr="00850BA6">
                  <w:rPr>
                    <w:rStyle w:val="PageNumber"/>
                  </w:rPr>
                  <w:fldChar w:fldCharType="end"/>
                </w:r>
                <w:r w:rsidRPr="00850BA6">
                  <w:rPr>
                    <w:rStyle w:val="PageNumber"/>
                  </w:rPr>
                  <w:t xml:space="preserve"> af </w:t>
                </w:r>
                <w:r w:rsidRPr="00850BA6">
                  <w:rPr>
                    <w:rStyle w:val="PageNumber"/>
                  </w:rPr>
                  <w:fldChar w:fldCharType="begin"/>
                </w:r>
                <w:r w:rsidRPr="00850BA6">
                  <w:rPr>
                    <w:rStyle w:val="PageNumber"/>
                  </w:rPr>
                  <w:instrText xml:space="preserve"> NUMPAGES </w:instrText>
                </w:r>
                <w:r w:rsidRPr="00850BA6">
                  <w:rPr>
                    <w:rStyle w:val="PageNumber"/>
                  </w:rPr>
                  <w:fldChar w:fldCharType="separate"/>
                </w:r>
                <w:r>
                  <w:rPr>
                    <w:rStyle w:val="PageNumber"/>
                    <w:noProof/>
                  </w:rPr>
                  <w:t>2</w:t>
                </w:r>
                <w:r w:rsidRPr="00850BA6">
                  <w:rPr>
                    <w:rStyle w:val="PageNumber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E71" w:rsidRDefault="00F75E71">
      <w:r>
        <w:separator/>
      </w:r>
    </w:p>
  </w:footnote>
  <w:footnote w:type="continuationSeparator" w:id="0">
    <w:p w:rsidR="00F75E71" w:rsidRDefault="00F75E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E71" w:rsidRDefault="00F75E7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logo3" o:spid="_x0000_s2049" type="#_x0000_t75" style="position:absolute;margin-left:425.15pt;margin-top:42.5pt;width:125.05pt;height:41.75pt;z-index:251656192;mso-wrap-distance-left:0;mso-wrap-distance-right:0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E71" w:rsidRDefault="00F75E71" w:rsidP="008A654F">
    <w:pPr>
      <w:pStyle w:val="Header"/>
      <w:spacing w:line="180" w:lineRule="atLea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logo1" o:spid="_x0000_s2050" type="#_x0000_t75" style="position:absolute;margin-left:425.15pt;margin-top:42.5pt;width:125.05pt;height:41.75pt;z-index:251658240;mso-wrap-distance-left:0;mso-wrap-distance-right:0;mso-position-horizontal-relative:page;mso-position-vertical-relative:page">
          <v:imagedata r:id="rId1" o:title=""/>
          <w10:wrap anchorx="page" anchory="page"/>
        </v:shape>
      </w:pict>
    </w:r>
  </w:p>
  <w:p w:rsidR="00F75E71" w:rsidRDefault="00F75E71">
    <w:pPr>
      <w:pStyle w:val="Header"/>
    </w:pPr>
  </w:p>
  <w:p w:rsidR="00F75E71" w:rsidRDefault="00F75E71">
    <w:pPr>
      <w:pStyle w:val="Header"/>
    </w:pPr>
  </w:p>
  <w:p w:rsidR="00F75E71" w:rsidRDefault="00F75E71">
    <w:pPr>
      <w:pStyle w:val="Header"/>
    </w:pPr>
  </w:p>
  <w:p w:rsidR="00F75E71" w:rsidRDefault="00F75E71">
    <w:pPr>
      <w:pStyle w:val="Header"/>
    </w:pPr>
  </w:p>
  <w:p w:rsidR="00F75E71" w:rsidRDefault="00F75E71">
    <w:pPr>
      <w:pStyle w:val="Header"/>
    </w:pPr>
  </w:p>
  <w:p w:rsidR="00F75E71" w:rsidRDefault="00F75E71">
    <w:pPr>
      <w:pStyle w:val="Header"/>
    </w:pPr>
  </w:p>
  <w:p w:rsidR="00F75E71" w:rsidRDefault="00F75E7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E71" w:rsidRDefault="00F75E7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logo2" o:spid="_x0000_s2052" type="#_x0000_t75" style="position:absolute;margin-left:425.15pt;margin-top:42.5pt;width:125.05pt;height:41.75pt;z-index:251657216;mso-wrap-distance-left:0;mso-wrap-distance-right:0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778DB"/>
    <w:multiLevelType w:val="multilevel"/>
    <w:tmpl w:val="4F98D2F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2D41540"/>
    <w:multiLevelType w:val="multilevel"/>
    <w:tmpl w:val="46429DA8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43127C6"/>
    <w:multiLevelType w:val="hybridMultilevel"/>
    <w:tmpl w:val="0A2E0B08"/>
    <w:lvl w:ilvl="0" w:tplc="73642C5C">
      <w:start w:val="1"/>
      <w:numFmt w:val="bullet"/>
      <w:pStyle w:val="Normal-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5E12798"/>
    <w:multiLevelType w:val="hybridMultilevel"/>
    <w:tmpl w:val="4F98D2F4"/>
    <w:lvl w:ilvl="0" w:tplc="D0224234">
      <w:start w:val="1"/>
      <w:numFmt w:val="decimal"/>
      <w:pStyle w:val="Normal-Talliste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001"/>
  <w:defaultTabStop w:val="1304"/>
  <w:autoHyphenation/>
  <w:hyphenationZone w:val="140"/>
  <w:doNotHyphenateCaps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4DBE"/>
    <w:rsid w:val="00023172"/>
    <w:rsid w:val="00023880"/>
    <w:rsid w:val="0002787F"/>
    <w:rsid w:val="00027924"/>
    <w:rsid w:val="00070873"/>
    <w:rsid w:val="00072C6A"/>
    <w:rsid w:val="00081D0E"/>
    <w:rsid w:val="000A7F05"/>
    <w:rsid w:val="000D7450"/>
    <w:rsid w:val="001035D4"/>
    <w:rsid w:val="00110B64"/>
    <w:rsid w:val="00111A7F"/>
    <w:rsid w:val="00130F7B"/>
    <w:rsid w:val="001320BA"/>
    <w:rsid w:val="001368F4"/>
    <w:rsid w:val="001537F7"/>
    <w:rsid w:val="00154309"/>
    <w:rsid w:val="00170B01"/>
    <w:rsid w:val="00181210"/>
    <w:rsid w:val="00194CDE"/>
    <w:rsid w:val="001A0EEA"/>
    <w:rsid w:val="001A5E7D"/>
    <w:rsid w:val="001B3E66"/>
    <w:rsid w:val="001F3CCC"/>
    <w:rsid w:val="001F4BC7"/>
    <w:rsid w:val="001F6CB7"/>
    <w:rsid w:val="0020230B"/>
    <w:rsid w:val="00203A26"/>
    <w:rsid w:val="00221624"/>
    <w:rsid w:val="00230F87"/>
    <w:rsid w:val="00240703"/>
    <w:rsid w:val="002432EA"/>
    <w:rsid w:val="00246E17"/>
    <w:rsid w:val="00260051"/>
    <w:rsid w:val="00264EBE"/>
    <w:rsid w:val="00292E0E"/>
    <w:rsid w:val="002A0990"/>
    <w:rsid w:val="002A39DB"/>
    <w:rsid w:val="002B000D"/>
    <w:rsid w:val="002C0846"/>
    <w:rsid w:val="002C2B5B"/>
    <w:rsid w:val="002C707F"/>
    <w:rsid w:val="002D6A7C"/>
    <w:rsid w:val="002F08F6"/>
    <w:rsid w:val="002F4B72"/>
    <w:rsid w:val="00302D66"/>
    <w:rsid w:val="003259B2"/>
    <w:rsid w:val="003259F8"/>
    <w:rsid w:val="003553E2"/>
    <w:rsid w:val="00372FE8"/>
    <w:rsid w:val="00377A7E"/>
    <w:rsid w:val="00396AC5"/>
    <w:rsid w:val="0039735A"/>
    <w:rsid w:val="003C2165"/>
    <w:rsid w:val="003D39C1"/>
    <w:rsid w:val="003E5D4F"/>
    <w:rsid w:val="003F5DE4"/>
    <w:rsid w:val="003F6827"/>
    <w:rsid w:val="00415347"/>
    <w:rsid w:val="0042544A"/>
    <w:rsid w:val="00436006"/>
    <w:rsid w:val="00437699"/>
    <w:rsid w:val="00443C3A"/>
    <w:rsid w:val="00452440"/>
    <w:rsid w:val="00460080"/>
    <w:rsid w:val="0046010D"/>
    <w:rsid w:val="0048710E"/>
    <w:rsid w:val="00490F37"/>
    <w:rsid w:val="00493C6C"/>
    <w:rsid w:val="004A70D8"/>
    <w:rsid w:val="004B4DA9"/>
    <w:rsid w:val="004D7839"/>
    <w:rsid w:val="004E128A"/>
    <w:rsid w:val="004E1E30"/>
    <w:rsid w:val="004F5599"/>
    <w:rsid w:val="005025A7"/>
    <w:rsid w:val="00523F2C"/>
    <w:rsid w:val="00526125"/>
    <w:rsid w:val="005359E7"/>
    <w:rsid w:val="00543352"/>
    <w:rsid w:val="00546B71"/>
    <w:rsid w:val="00550036"/>
    <w:rsid w:val="00571989"/>
    <w:rsid w:val="005B23B9"/>
    <w:rsid w:val="005D2A9D"/>
    <w:rsid w:val="005D3929"/>
    <w:rsid w:val="00616619"/>
    <w:rsid w:val="00617E69"/>
    <w:rsid w:val="00632DE5"/>
    <w:rsid w:val="006610D4"/>
    <w:rsid w:val="00682D83"/>
    <w:rsid w:val="00692AAF"/>
    <w:rsid w:val="006A276B"/>
    <w:rsid w:val="006B1034"/>
    <w:rsid w:val="006B7E96"/>
    <w:rsid w:val="006E79C4"/>
    <w:rsid w:val="006E7D02"/>
    <w:rsid w:val="006F1DAF"/>
    <w:rsid w:val="00717E9A"/>
    <w:rsid w:val="007317CF"/>
    <w:rsid w:val="0073380F"/>
    <w:rsid w:val="0074252B"/>
    <w:rsid w:val="007446F8"/>
    <w:rsid w:val="00753F33"/>
    <w:rsid w:val="00764859"/>
    <w:rsid w:val="00773336"/>
    <w:rsid w:val="00775C9F"/>
    <w:rsid w:val="00777A37"/>
    <w:rsid w:val="0078633E"/>
    <w:rsid w:val="00793721"/>
    <w:rsid w:val="007A3F4C"/>
    <w:rsid w:val="007A6DF9"/>
    <w:rsid w:val="007B30D0"/>
    <w:rsid w:val="007B5EA2"/>
    <w:rsid w:val="007C3243"/>
    <w:rsid w:val="007C4630"/>
    <w:rsid w:val="007C6572"/>
    <w:rsid w:val="007D1CAA"/>
    <w:rsid w:val="0081321C"/>
    <w:rsid w:val="00815FF9"/>
    <w:rsid w:val="00816562"/>
    <w:rsid w:val="008170D7"/>
    <w:rsid w:val="0083449A"/>
    <w:rsid w:val="00841346"/>
    <w:rsid w:val="0084523B"/>
    <w:rsid w:val="00850BA6"/>
    <w:rsid w:val="00861D1E"/>
    <w:rsid w:val="008662C2"/>
    <w:rsid w:val="00876E0C"/>
    <w:rsid w:val="008A631B"/>
    <w:rsid w:val="008A654F"/>
    <w:rsid w:val="008B0F94"/>
    <w:rsid w:val="00900736"/>
    <w:rsid w:val="00913330"/>
    <w:rsid w:val="00926871"/>
    <w:rsid w:val="0093781F"/>
    <w:rsid w:val="00953B94"/>
    <w:rsid w:val="00955034"/>
    <w:rsid w:val="00957CA9"/>
    <w:rsid w:val="00960D09"/>
    <w:rsid w:val="0096711A"/>
    <w:rsid w:val="0097253A"/>
    <w:rsid w:val="00976BFD"/>
    <w:rsid w:val="00977DD1"/>
    <w:rsid w:val="0098293C"/>
    <w:rsid w:val="0098695E"/>
    <w:rsid w:val="00993EA9"/>
    <w:rsid w:val="009978CA"/>
    <w:rsid w:val="009B0D47"/>
    <w:rsid w:val="009D174E"/>
    <w:rsid w:val="009D2797"/>
    <w:rsid w:val="009D3E03"/>
    <w:rsid w:val="009D7F36"/>
    <w:rsid w:val="009E2C19"/>
    <w:rsid w:val="009F2FB4"/>
    <w:rsid w:val="00A25620"/>
    <w:rsid w:val="00A52F75"/>
    <w:rsid w:val="00A83E26"/>
    <w:rsid w:val="00A94B3A"/>
    <w:rsid w:val="00AB4079"/>
    <w:rsid w:val="00AC410A"/>
    <w:rsid w:val="00AC7942"/>
    <w:rsid w:val="00AD0975"/>
    <w:rsid w:val="00AD7FF0"/>
    <w:rsid w:val="00B02FE7"/>
    <w:rsid w:val="00B22A4D"/>
    <w:rsid w:val="00B35BE2"/>
    <w:rsid w:val="00B36428"/>
    <w:rsid w:val="00B367B1"/>
    <w:rsid w:val="00B37225"/>
    <w:rsid w:val="00B43061"/>
    <w:rsid w:val="00B8333B"/>
    <w:rsid w:val="00B94CC4"/>
    <w:rsid w:val="00BA051D"/>
    <w:rsid w:val="00BA6722"/>
    <w:rsid w:val="00BB1DEC"/>
    <w:rsid w:val="00BB4ADB"/>
    <w:rsid w:val="00BD558D"/>
    <w:rsid w:val="00C1066E"/>
    <w:rsid w:val="00C12E43"/>
    <w:rsid w:val="00C31C4A"/>
    <w:rsid w:val="00C50F8D"/>
    <w:rsid w:val="00C55B81"/>
    <w:rsid w:val="00C74DBE"/>
    <w:rsid w:val="00C866B3"/>
    <w:rsid w:val="00C87D71"/>
    <w:rsid w:val="00C92B5F"/>
    <w:rsid w:val="00C968D4"/>
    <w:rsid w:val="00C97BE1"/>
    <w:rsid w:val="00CC1553"/>
    <w:rsid w:val="00CD7DED"/>
    <w:rsid w:val="00CF22E3"/>
    <w:rsid w:val="00D20E16"/>
    <w:rsid w:val="00D31780"/>
    <w:rsid w:val="00D32822"/>
    <w:rsid w:val="00D432DD"/>
    <w:rsid w:val="00D51A91"/>
    <w:rsid w:val="00D66DF5"/>
    <w:rsid w:val="00D67F30"/>
    <w:rsid w:val="00D818B6"/>
    <w:rsid w:val="00D97922"/>
    <w:rsid w:val="00DA5E58"/>
    <w:rsid w:val="00DC73CF"/>
    <w:rsid w:val="00DF38A9"/>
    <w:rsid w:val="00E116CA"/>
    <w:rsid w:val="00E146A4"/>
    <w:rsid w:val="00E33791"/>
    <w:rsid w:val="00E56C88"/>
    <w:rsid w:val="00E5779E"/>
    <w:rsid w:val="00E750E0"/>
    <w:rsid w:val="00E872DA"/>
    <w:rsid w:val="00EA6F6C"/>
    <w:rsid w:val="00EB567B"/>
    <w:rsid w:val="00EF174D"/>
    <w:rsid w:val="00EF5396"/>
    <w:rsid w:val="00F06E0D"/>
    <w:rsid w:val="00F118FC"/>
    <w:rsid w:val="00F14937"/>
    <w:rsid w:val="00F21770"/>
    <w:rsid w:val="00F40425"/>
    <w:rsid w:val="00F62F5B"/>
    <w:rsid w:val="00F703D2"/>
    <w:rsid w:val="00F71F20"/>
    <w:rsid w:val="00F75E71"/>
    <w:rsid w:val="00F8433B"/>
    <w:rsid w:val="00F8721C"/>
    <w:rsid w:val="00F94C60"/>
    <w:rsid w:val="00FC2834"/>
    <w:rsid w:val="00FC33AA"/>
    <w:rsid w:val="00FC71D4"/>
    <w:rsid w:val="00FE3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1537F7"/>
    <w:pPr>
      <w:spacing w:line="300" w:lineRule="atLeast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537F7"/>
    <w:pPr>
      <w:keepNext/>
      <w:spacing w:line="520" w:lineRule="atLeast"/>
      <w:outlineLvl w:val="0"/>
    </w:pPr>
    <w:rPr>
      <w:rFonts w:cs="Arial"/>
      <w:bCs/>
      <w:kern w:val="3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537F7"/>
    <w:pPr>
      <w:keepNext/>
      <w:spacing w:line="360" w:lineRule="atLeast"/>
      <w:outlineLvl w:val="1"/>
    </w:pPr>
    <w:rPr>
      <w:rFonts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537F7"/>
    <w:pPr>
      <w:keepNext/>
      <w:outlineLvl w:val="2"/>
    </w:pPr>
    <w:rPr>
      <w:rFonts w:cs="Arial"/>
      <w:b/>
      <w:bCs/>
      <w:szCs w:val="26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1537F7"/>
    <w:pPr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1537F7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99"/>
    <w:qFormat/>
    <w:rsid w:val="001537F7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1537F7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9"/>
    <w:qFormat/>
    <w:rsid w:val="001537F7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9"/>
    <w:qFormat/>
    <w:rsid w:val="001537F7"/>
    <w:pPr>
      <w:outlineLvl w:val="8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46B7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46B7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46B71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546B71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546B71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546B71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546B71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546B71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546B71"/>
    <w:rPr>
      <w:rFonts w:ascii="Cambria" w:hAnsi="Cambria" w:cs="Times New Roman"/>
    </w:rPr>
  </w:style>
  <w:style w:type="paragraph" w:styleId="Caption">
    <w:name w:val="caption"/>
    <w:basedOn w:val="Normal"/>
    <w:next w:val="Normal"/>
    <w:uiPriority w:val="99"/>
    <w:qFormat/>
    <w:rsid w:val="001537F7"/>
    <w:rPr>
      <w:bCs/>
      <w:sz w:val="18"/>
      <w:szCs w:val="20"/>
    </w:rPr>
  </w:style>
  <w:style w:type="character" w:styleId="EndnoteReference">
    <w:name w:val="endnote reference"/>
    <w:basedOn w:val="DefaultParagraphFont"/>
    <w:uiPriority w:val="99"/>
    <w:semiHidden/>
    <w:rsid w:val="001537F7"/>
    <w:rPr>
      <w:rFonts w:ascii="Times New Roman" w:hAnsi="Times New Roman" w:cs="Times New Roman"/>
      <w:sz w:val="16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1537F7"/>
    <w:rPr>
      <w:sz w:val="16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546B71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1537F7"/>
    <w:rPr>
      <w:rFonts w:ascii="Times New Roman" w:hAnsi="Times New Roman" w:cs="Times New Roman"/>
      <w:sz w:val="16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1537F7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46B71"/>
    <w:rPr>
      <w:rFonts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1537F7"/>
    <w:pPr>
      <w:tabs>
        <w:tab w:val="center" w:pos="4819"/>
        <w:tab w:val="right" w:pos="9638"/>
      </w:tabs>
      <w:spacing w:line="260" w:lineRule="atLeast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46B71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50BA6"/>
    <w:pPr>
      <w:tabs>
        <w:tab w:val="center" w:pos="4819"/>
        <w:tab w:val="right" w:pos="9638"/>
      </w:tabs>
      <w:spacing w:line="26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46B71"/>
    <w:rPr>
      <w:rFonts w:cs="Times New Roman"/>
      <w:sz w:val="24"/>
      <w:szCs w:val="24"/>
    </w:rPr>
  </w:style>
  <w:style w:type="paragraph" w:customStyle="1" w:styleId="Template">
    <w:name w:val="Template"/>
    <w:uiPriority w:val="99"/>
    <w:rsid w:val="00D97922"/>
    <w:pPr>
      <w:spacing w:line="260" w:lineRule="atLeast"/>
    </w:pPr>
    <w:rPr>
      <w:noProof/>
      <w:sz w:val="18"/>
      <w:szCs w:val="24"/>
    </w:rPr>
  </w:style>
  <w:style w:type="paragraph" w:customStyle="1" w:styleId="Template-Adresse">
    <w:name w:val="Template - Adresse"/>
    <w:basedOn w:val="Template"/>
    <w:uiPriority w:val="99"/>
    <w:rsid w:val="00D97922"/>
  </w:style>
  <w:style w:type="paragraph" w:customStyle="1" w:styleId="Normal-Bullet">
    <w:name w:val="Normal - Bullet"/>
    <w:basedOn w:val="Normal"/>
    <w:uiPriority w:val="99"/>
    <w:rsid w:val="00D97922"/>
    <w:pPr>
      <w:numPr>
        <w:numId w:val="1"/>
      </w:numPr>
    </w:pPr>
  </w:style>
  <w:style w:type="paragraph" w:customStyle="1" w:styleId="Normal-Talliste">
    <w:name w:val="Normal - Talliste"/>
    <w:basedOn w:val="Normal"/>
    <w:uiPriority w:val="99"/>
    <w:rsid w:val="00D97922"/>
    <w:pPr>
      <w:numPr>
        <w:numId w:val="2"/>
      </w:numPr>
    </w:pPr>
  </w:style>
  <w:style w:type="character" w:styleId="PageNumber">
    <w:name w:val="page number"/>
    <w:basedOn w:val="DefaultParagraphFont"/>
    <w:uiPriority w:val="99"/>
    <w:rsid w:val="00850BA6"/>
    <w:rPr>
      <w:rFonts w:ascii="Times New Roman" w:hAnsi="Times New Roman" w:cs="Times New Roman"/>
      <w:sz w:val="22"/>
    </w:rPr>
  </w:style>
  <w:style w:type="table" w:styleId="TableGrid">
    <w:name w:val="Table Grid"/>
    <w:basedOn w:val="TableNormal"/>
    <w:uiPriority w:val="99"/>
    <w:rsid w:val="008A654F"/>
    <w:pPr>
      <w:spacing w:line="300" w:lineRule="atLeast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Overskrift">
    <w:name w:val="Normal - Overskrift"/>
    <w:basedOn w:val="Normal"/>
    <w:uiPriority w:val="99"/>
    <w:rsid w:val="008A654F"/>
    <w:rPr>
      <w:b/>
    </w:rPr>
  </w:style>
  <w:style w:type="character" w:styleId="Hyperlink">
    <w:name w:val="Hyperlink"/>
    <w:basedOn w:val="DefaultParagraphFont"/>
    <w:uiPriority w:val="99"/>
    <w:locked/>
    <w:rsid w:val="00E750E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locked/>
    <w:rsid w:val="004A70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30F7B"/>
    <w:rPr>
      <w:rFonts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319</Words>
  <Characters>1946</Characters>
  <Application>Microsoft Office Outlook</Application>
  <DocSecurity>0</DocSecurity>
  <Lines>0</Lines>
  <Paragraphs>0</Paragraphs>
  <ScaleCrop>false</ScaleCrop>
  <Company>skabelondesign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«EDH_Navn»</dc:title>
  <dc:subject/>
  <dc:creator>achr</dc:creator>
  <cp:keywords/>
  <dc:description/>
  <cp:lastModifiedBy>bip</cp:lastModifiedBy>
  <cp:revision>2</cp:revision>
  <cp:lastPrinted>2011-11-02T08:28:00Z</cp:lastPrinted>
  <dcterms:created xsi:type="dcterms:W3CDTF">2012-05-08T11:35:00Z</dcterms:created>
  <dcterms:modified xsi:type="dcterms:W3CDTF">2012-05-08T11:35:00Z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rrentUser">
    <vt:lpwstr>Standard Profile</vt:lpwstr>
  </property>
</Properties>
</file>